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E846E" w14:textId="77777777" w:rsidR="00D6493D" w:rsidRDefault="006F0880" w:rsidP="008B006B">
      <w:pPr>
        <w:rPr>
          <w:rFonts w:ascii="Calibri" w:hAnsi="Calibri"/>
        </w:rPr>
      </w:pPr>
      <w:r w:rsidRPr="00054CC4">
        <w:rPr>
          <w:rFonts w:ascii="Calibri" w:hAnsi="Calibri"/>
        </w:rPr>
        <w:t xml:space="preserve">Please </w:t>
      </w:r>
      <w:r w:rsidR="002A3676">
        <w:rPr>
          <w:rFonts w:ascii="Calibri" w:hAnsi="Calibri"/>
        </w:rPr>
        <w:t xml:space="preserve">fill in this form as completely as you can, </w:t>
      </w:r>
      <w:r w:rsidRPr="00054CC4">
        <w:rPr>
          <w:rFonts w:ascii="Calibri" w:hAnsi="Calibri"/>
        </w:rPr>
        <w:t>as this will help us to deal with your enquiry more effectively.</w:t>
      </w:r>
      <w:r w:rsidR="002A3676">
        <w:rPr>
          <w:rFonts w:ascii="Calibri" w:hAnsi="Calibri"/>
        </w:rPr>
        <w:t xml:space="preserve">  </w:t>
      </w:r>
      <w:r w:rsidR="00AF7461">
        <w:rPr>
          <w:rFonts w:ascii="Calibri" w:hAnsi="Calibri"/>
        </w:rPr>
        <w:t>If you need help filling in the form</w:t>
      </w:r>
      <w:r w:rsidR="008F4C95">
        <w:rPr>
          <w:rFonts w:ascii="Calibri" w:hAnsi="Calibri"/>
        </w:rPr>
        <w:t>,</w:t>
      </w:r>
      <w:r w:rsidR="00AF7461">
        <w:rPr>
          <w:rFonts w:ascii="Calibri" w:hAnsi="Calibri"/>
        </w:rPr>
        <w:t xml:space="preserve"> please cont</w:t>
      </w:r>
      <w:r w:rsidR="00C01D5A">
        <w:rPr>
          <w:rFonts w:ascii="Calibri" w:hAnsi="Calibri"/>
        </w:rPr>
        <w:t xml:space="preserve">act our </w:t>
      </w:r>
      <w:r w:rsidR="00E8176C">
        <w:rPr>
          <w:rFonts w:ascii="Calibri" w:hAnsi="Calibri"/>
        </w:rPr>
        <w:t>support team</w:t>
      </w:r>
      <w:r w:rsidR="00C01D5A">
        <w:rPr>
          <w:rFonts w:ascii="Calibri" w:hAnsi="Calibri"/>
        </w:rPr>
        <w:t xml:space="preserve"> </w:t>
      </w:r>
      <w:r w:rsidR="002E4852">
        <w:rPr>
          <w:rFonts w:ascii="Calibri" w:hAnsi="Calibri"/>
        </w:rPr>
        <w:t>on 01206 845945.</w:t>
      </w:r>
    </w:p>
    <w:p w14:paraId="46BB1ABF" w14:textId="77777777" w:rsidR="006F0880" w:rsidRPr="00054CC4" w:rsidRDefault="00AF7461" w:rsidP="001729A0">
      <w:pPr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F779BC" w:rsidRPr="004A78E0" w14:paraId="3095147F" w14:textId="77777777" w:rsidTr="0050779D">
        <w:trPr>
          <w:trHeight w:val="466"/>
        </w:trPr>
        <w:tc>
          <w:tcPr>
            <w:tcW w:w="10982" w:type="dxa"/>
            <w:shd w:val="clear" w:color="auto" w:fill="C6D9F1" w:themeFill="text2" w:themeFillTint="33"/>
            <w:vAlign w:val="center"/>
          </w:tcPr>
          <w:p w14:paraId="12FDE05D" w14:textId="77777777" w:rsidR="00F779BC" w:rsidRPr="0050779D" w:rsidRDefault="00F6588B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F6588B">
              <w:rPr>
                <w:rFonts w:ascii="Calibri" w:hAnsi="Calibri"/>
                <w:b/>
                <w:sz w:val="22"/>
                <w:szCs w:val="22"/>
              </w:rPr>
              <w:t xml:space="preserve">ARE YOU COMPLETING THIS FORM FOR SOMEONE ELSE? </w:t>
            </w:r>
          </w:p>
        </w:tc>
      </w:tr>
      <w:tr w:rsidR="002A3676" w:rsidRPr="004A78E0" w14:paraId="7E6BB28B" w14:textId="77777777" w:rsidTr="00A949EB">
        <w:trPr>
          <w:trHeight w:val="737"/>
        </w:trPr>
        <w:tc>
          <w:tcPr>
            <w:tcW w:w="10982" w:type="dxa"/>
          </w:tcPr>
          <w:p w14:paraId="62401544" w14:textId="77777777" w:rsidR="00F6588B" w:rsidRPr="004206F9" w:rsidRDefault="00000000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95147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03DB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Yes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42B0C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(please continue to section 2)</w:t>
            </w:r>
            <w:r w:rsidR="00D26E6D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="00A813A8">
              <w:rPr>
                <w:rFonts w:ascii="Calibri" w:hAnsi="Calibri"/>
                <w:i/>
                <w:sz w:val="22"/>
                <w:szCs w:val="22"/>
              </w:rPr>
              <w:t xml:space="preserve">                                   </w:t>
            </w:r>
            <w:r w:rsidR="00A813A8">
              <w:rPr>
                <w:rFonts w:ascii="Calibri" w:hAnsi="Calibri"/>
                <w:b/>
                <w:sz w:val="22"/>
                <w:szCs w:val="22"/>
              </w:rPr>
              <w:t xml:space="preserve">Date of Referral: </w:t>
            </w:r>
            <w:sdt>
              <w:sdtPr>
                <w:rPr>
                  <w:rStyle w:val="Style2"/>
                </w:rPr>
                <w:id w:val="-831995368"/>
                <w:placeholder>
                  <w:docPart w:val="B569499E75334EB899A17F332C04CFD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A813A8">
                  <w:rPr>
                    <w:rStyle w:val="PlaceholderText"/>
                  </w:rPr>
                  <w:t>__________________</w:t>
                </w:r>
              </w:sdtContent>
            </w:sdt>
          </w:p>
          <w:p w14:paraId="4F7CB655" w14:textId="77777777" w:rsidR="002A3676" w:rsidRPr="004206F9" w:rsidRDefault="00000000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075721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I am applying for Headway Services myself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CF6290" w:rsidRPr="004206F9">
              <w:rPr>
                <w:rFonts w:ascii="Calibri" w:hAnsi="Calibri"/>
                <w:i/>
                <w:sz w:val="22"/>
                <w:szCs w:val="22"/>
              </w:rPr>
              <w:t>please complete section 3 onwards)</w:t>
            </w:r>
          </w:p>
        </w:tc>
      </w:tr>
      <w:tr w:rsidR="00E8176C" w:rsidRPr="004A78E0" w14:paraId="0D06E51C" w14:textId="77777777" w:rsidTr="0043123A">
        <w:trPr>
          <w:trHeight w:val="735"/>
        </w:trPr>
        <w:tc>
          <w:tcPr>
            <w:tcW w:w="10982" w:type="dxa"/>
            <w:tcBorders>
              <w:bottom w:val="single" w:sz="4" w:space="0" w:color="auto"/>
            </w:tcBorders>
          </w:tcPr>
          <w:p w14:paraId="04AD6C45" w14:textId="77777777" w:rsidR="00E8176C" w:rsidRPr="004206F9" w:rsidRDefault="00E8176C" w:rsidP="0043123A">
            <w:pPr>
              <w:rPr>
                <w:rFonts w:ascii="Calibri" w:hAnsi="Calibri"/>
                <w:sz w:val="22"/>
                <w:szCs w:val="22"/>
              </w:rPr>
            </w:pPr>
            <w:r w:rsidRPr="00574394">
              <w:rPr>
                <w:rFonts w:ascii="Calibri" w:hAnsi="Calibri"/>
                <w:b/>
                <w:sz w:val="22"/>
                <w:szCs w:val="22"/>
              </w:rPr>
              <w:t xml:space="preserve">Is the person aware of this referral           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4094328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574394">
              <w:rPr>
                <w:rFonts w:ascii="Calibri" w:hAnsi="Calibri"/>
                <w:b/>
                <w:sz w:val="22"/>
                <w:szCs w:val="22"/>
              </w:rPr>
              <w:t>Yes</w:t>
            </w:r>
            <w:r>
              <w:rPr>
                <w:rFonts w:ascii="Calibri" w:hAnsi="Calibri"/>
                <w:sz w:val="22"/>
                <w:szCs w:val="22"/>
              </w:rPr>
              <w:t xml:space="preserve">        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04221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0C1F4A97" w14:textId="77777777" w:rsidR="00E8176C" w:rsidRDefault="00E8176C" w:rsidP="00E8176C">
            <w:pPr>
              <w:rPr>
                <w:rFonts w:ascii="Calibri" w:hAnsi="Calibri"/>
                <w:b/>
                <w:sz w:val="22"/>
                <w:szCs w:val="22"/>
              </w:rPr>
            </w:pPr>
            <w:r w:rsidRPr="0017678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IMPORTANT - </w:t>
            </w:r>
            <w:r w:rsidRPr="00942B0C">
              <w:rPr>
                <w:rFonts w:ascii="Calibri" w:hAnsi="Calibri"/>
                <w:sz w:val="22"/>
                <w:szCs w:val="22"/>
              </w:rPr>
              <w:t xml:space="preserve">in order that we can provide support please ensure the person being referred has completed and signed </w:t>
            </w:r>
            <w:r>
              <w:rPr>
                <w:rFonts w:ascii="Calibri" w:hAnsi="Calibri"/>
                <w:sz w:val="22"/>
                <w:szCs w:val="22"/>
              </w:rPr>
              <w:t xml:space="preserve">section </w:t>
            </w:r>
            <w:r w:rsidR="00B823C5">
              <w:rPr>
                <w:rFonts w:ascii="Calibri" w:hAnsi="Calibri"/>
                <w:sz w:val="22"/>
                <w:szCs w:val="22"/>
              </w:rPr>
              <w:t>11</w:t>
            </w:r>
            <w:r w:rsidRPr="00942B0C">
              <w:rPr>
                <w:rFonts w:ascii="Calibri" w:hAnsi="Calibri"/>
                <w:sz w:val="22"/>
                <w:szCs w:val="22"/>
              </w:rPr>
              <w:t>, the declaration and consent form</w:t>
            </w:r>
            <w:r>
              <w:rPr>
                <w:rFonts w:ascii="Calibri" w:hAnsi="Calibri"/>
                <w:sz w:val="22"/>
                <w:szCs w:val="22"/>
              </w:rPr>
              <w:t xml:space="preserve"> before sending the completed form</w:t>
            </w:r>
            <w:r w:rsidRPr="00942B0C">
              <w:rPr>
                <w:rFonts w:ascii="Calibri" w:hAnsi="Calibri"/>
                <w:sz w:val="22"/>
                <w:szCs w:val="22"/>
              </w:rPr>
              <w:t>.</w:t>
            </w:r>
            <w:r w:rsidRPr="00942B0C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277D4D30" w14:textId="77777777" w:rsidR="0008305C" w:rsidRPr="00215CD7" w:rsidRDefault="0008305C" w:rsidP="00E8176C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  <w:tr w:rsidR="00A949EB" w:rsidRPr="004A78E0" w14:paraId="24C9642A" w14:textId="77777777" w:rsidTr="00EE7F4D">
        <w:trPr>
          <w:trHeight w:val="737"/>
        </w:trPr>
        <w:tc>
          <w:tcPr>
            <w:tcW w:w="10982" w:type="dxa"/>
          </w:tcPr>
          <w:p w14:paraId="5C901F43" w14:textId="77777777" w:rsidR="00A949EB" w:rsidRPr="00A949EB" w:rsidRDefault="00A949EB" w:rsidP="00EE7F4D">
            <w:pPr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</w:pPr>
            <w:r w:rsidRPr="00A949EB"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  <w:t>How can Headway Essex help,  tick all services of interest</w:t>
            </w:r>
          </w:p>
          <w:p w14:paraId="200C411B" w14:textId="77777777" w:rsidR="00A949EB" w:rsidRPr="004206F9" w:rsidRDefault="00000000" w:rsidP="00BE3663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5541095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949E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0872BE">
              <w:rPr>
                <w:rFonts w:ascii="Calibri" w:hAnsi="Calibri"/>
                <w:sz w:val="22"/>
                <w:szCs w:val="22"/>
              </w:rPr>
              <w:t>Information and Advice</w:t>
            </w:r>
            <w:r w:rsidR="00A949EB">
              <w:rPr>
                <w:rFonts w:ascii="Calibri" w:hAnsi="Calibri"/>
                <w:b/>
                <w:sz w:val="22"/>
                <w:szCs w:val="22"/>
              </w:rPr>
              <w:t xml:space="preserve">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1415447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72B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72B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8176C">
              <w:rPr>
                <w:rFonts w:ascii="Calibri" w:hAnsi="Calibri"/>
                <w:sz w:val="22"/>
                <w:szCs w:val="22"/>
              </w:rPr>
              <w:t xml:space="preserve">Support Services           </w:t>
            </w:r>
            <w:r w:rsidR="00E8176C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578766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8176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8176C">
              <w:rPr>
                <w:rFonts w:ascii="Calibri" w:hAnsi="Calibri"/>
                <w:sz w:val="22"/>
                <w:szCs w:val="22"/>
              </w:rPr>
              <w:t xml:space="preserve">Day Activities   </w:t>
            </w:r>
            <w:r w:rsidR="00A949EB">
              <w:rPr>
                <w:rFonts w:ascii="Calibri" w:hAnsi="Calibri"/>
                <w:sz w:val="22"/>
                <w:szCs w:val="22"/>
              </w:rPr>
              <w:t xml:space="preserve">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40731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72B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E3663">
              <w:rPr>
                <w:rFonts w:ascii="Calibri" w:hAnsi="Calibri"/>
                <w:sz w:val="22"/>
                <w:szCs w:val="22"/>
              </w:rPr>
              <w:t xml:space="preserve"> Support Group Meetings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22413486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366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E3663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Brain Injury ID Card</w:t>
            </w:r>
            <w:r w:rsidR="00E8176C">
              <w:rPr>
                <w:rFonts w:ascii="Calibri" w:hAnsi="Calibri"/>
                <w:sz w:val="22"/>
                <w:szCs w:val="22"/>
              </w:rPr>
              <w:t xml:space="preserve">                </w:t>
            </w:r>
          </w:p>
          <w:p w14:paraId="112A74A4" w14:textId="77777777" w:rsidR="00A949EB" w:rsidRPr="00E977B0" w:rsidRDefault="00A949EB" w:rsidP="00EE7F4D">
            <w:pPr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</w:tbl>
    <w:p w14:paraId="5D1455A8" w14:textId="77777777"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410"/>
        <w:gridCol w:w="3644"/>
      </w:tblGrid>
      <w:tr w:rsidR="002A3676" w:rsidRPr="004A78E0" w14:paraId="1EDC7039" w14:textId="77777777" w:rsidTr="00D70439">
        <w:trPr>
          <w:trHeight w:val="466"/>
        </w:trPr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26E2EC" w14:textId="77777777" w:rsidR="002A3676" w:rsidRPr="00F6588B" w:rsidRDefault="00646FF5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YOUR </w:t>
            </w:r>
            <w:r w:rsidR="002A3676" w:rsidRPr="00F6588B">
              <w:rPr>
                <w:rFonts w:ascii="Calibri" w:hAnsi="Calibri"/>
                <w:b/>
                <w:sz w:val="22"/>
                <w:szCs w:val="22"/>
              </w:rPr>
              <w:t>RELATIONSHIP TO THE PERSON BEING REFERRED</w:t>
            </w:r>
          </w:p>
        </w:tc>
      </w:tr>
      <w:tr w:rsidR="00215CD7" w:rsidRPr="004A78E0" w14:paraId="5B246EC6" w14:textId="77777777" w:rsidTr="00D70439">
        <w:trPr>
          <w:trHeight w:val="370"/>
        </w:trPr>
        <w:tc>
          <w:tcPr>
            <w:tcW w:w="4928" w:type="dxa"/>
            <w:vMerge w:val="restart"/>
            <w:tcBorders>
              <w:bottom w:val="nil"/>
              <w:right w:val="nil"/>
            </w:tcBorders>
          </w:tcPr>
          <w:p w14:paraId="09C9F12F" w14:textId="77777777" w:rsidR="00215CD7" w:rsidRDefault="00215CD7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Your Name</w:t>
            </w:r>
          </w:p>
          <w:sdt>
            <w:sdtPr>
              <w:rPr>
                <w:rStyle w:val="Style2"/>
              </w:rPr>
              <w:id w:val="-648052299"/>
              <w:placeholder>
                <w:docPart w:val="9B181EB2BCF74EA584EF1A3937316EA3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23364D93" w14:textId="77777777" w:rsidR="002E4852" w:rsidRDefault="009860C0" w:rsidP="009860C0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FF05ED">
                  <w:rPr>
                    <w:rFonts w:ascii="Calibri" w:hAnsi="Calibri"/>
                    <w:b/>
                    <w:color w:val="808080" w:themeColor="background1" w:themeShade="80"/>
                  </w:rPr>
                  <w:t>___________________________________</w:t>
                </w:r>
              </w:p>
            </w:sdtContent>
          </w:sdt>
          <w:p w14:paraId="754ACE66" w14:textId="77777777" w:rsidR="002E4852" w:rsidRDefault="002E4852" w:rsidP="002E4852">
            <w:pPr>
              <w:rPr>
                <w:rFonts w:ascii="Calibri" w:hAnsi="Calibri"/>
                <w:sz w:val="22"/>
                <w:szCs w:val="22"/>
              </w:rPr>
            </w:pPr>
          </w:p>
          <w:p w14:paraId="51DD22A1" w14:textId="77777777" w:rsidR="00A1575B" w:rsidRPr="002E4852" w:rsidRDefault="00A1575B" w:rsidP="002E4852">
            <w:pPr>
              <w:tabs>
                <w:tab w:val="left" w:pos="1035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14:paraId="2B8652D5" w14:textId="77777777" w:rsidR="00215CD7" w:rsidRPr="00215CD7" w:rsidRDefault="00215CD7" w:rsidP="00A44504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 what capacity do you know the person with the brain injury?</w:t>
            </w:r>
          </w:p>
        </w:tc>
      </w:tr>
      <w:tr w:rsidR="00215CD7" w:rsidRPr="004A78E0" w14:paraId="3A9EB94C" w14:textId="77777777" w:rsidTr="00D70439">
        <w:trPr>
          <w:trHeight w:val="735"/>
        </w:trPr>
        <w:tc>
          <w:tcPr>
            <w:tcW w:w="4928" w:type="dxa"/>
            <w:vMerge/>
            <w:tcBorders>
              <w:top w:val="nil"/>
              <w:bottom w:val="nil"/>
              <w:right w:val="nil"/>
            </w:tcBorders>
          </w:tcPr>
          <w:p w14:paraId="1FBA8104" w14:textId="77777777" w:rsidR="00215CD7" w:rsidRDefault="00215CD7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0F43D2F" w14:textId="77777777" w:rsidR="00215CD7" w:rsidRPr="003C0141" w:rsidRDefault="00000000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8324101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Spouse or Partner</w:t>
            </w:r>
          </w:p>
          <w:p w14:paraId="44DC1FE5" w14:textId="77777777" w:rsidR="00215CD7" w:rsidRPr="003C0141" w:rsidRDefault="00000000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19472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Family member</w:t>
            </w:r>
          </w:p>
          <w:p w14:paraId="4BC07CA4" w14:textId="77777777" w:rsidR="00215CD7" w:rsidRPr="003C0141" w:rsidRDefault="00000000" w:rsidP="00942B0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16746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Carer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</w:tcBorders>
          </w:tcPr>
          <w:p w14:paraId="327A815C" w14:textId="77777777" w:rsidR="00215CD7" w:rsidRPr="003C0141" w:rsidRDefault="00000000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074021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Professional</w:t>
            </w:r>
          </w:p>
          <w:p w14:paraId="20C181D6" w14:textId="77777777" w:rsidR="00A53377" w:rsidRPr="003C0141" w:rsidRDefault="00000000" w:rsidP="00C424E5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071332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42B0C" w:rsidRPr="00A53377">
              <w:rPr>
                <w:rFonts w:ascii="Calibri" w:hAnsi="Calibri"/>
                <w:i/>
                <w:sz w:val="20"/>
                <w:szCs w:val="20"/>
              </w:rPr>
              <w:t>(please specify)</w:t>
            </w:r>
          </w:p>
        </w:tc>
      </w:tr>
      <w:tr w:rsidR="00F779BC" w:rsidRPr="004A78E0" w14:paraId="0E297F24" w14:textId="77777777" w:rsidTr="00D70439">
        <w:trPr>
          <w:trHeight w:val="735"/>
        </w:trPr>
        <w:tc>
          <w:tcPr>
            <w:tcW w:w="4928" w:type="dxa"/>
            <w:tcBorders>
              <w:top w:val="nil"/>
              <w:right w:val="nil"/>
            </w:tcBorders>
          </w:tcPr>
          <w:p w14:paraId="7637682E" w14:textId="77777777" w:rsidR="00995755" w:rsidRDefault="00995755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46A4A92B" w14:textId="77777777" w:rsidR="00F779BC" w:rsidRDefault="002A3676" w:rsidP="005A2F9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your agency </w:t>
            </w:r>
            <w:r w:rsidRPr="00A44504">
              <w:rPr>
                <w:rFonts w:ascii="Calibri" w:hAnsi="Calibri"/>
                <w:b/>
                <w:i/>
                <w:sz w:val="22"/>
                <w:szCs w:val="22"/>
              </w:rPr>
              <w:t>(if professional)</w:t>
            </w:r>
          </w:p>
          <w:sdt>
            <w:sdtPr>
              <w:rPr>
                <w:rStyle w:val="Style2"/>
              </w:rPr>
              <w:id w:val="-889417650"/>
              <w:placeholder>
                <w:docPart w:val="BFAD93B3EC2E470D89FC0FA2960A863C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i/>
                <w:color w:val="auto"/>
                <w:sz w:val="22"/>
                <w:szCs w:val="22"/>
              </w:rPr>
            </w:sdtEndPr>
            <w:sdtContent>
              <w:p w14:paraId="35FAA539" w14:textId="77777777" w:rsidR="003C0141" w:rsidRDefault="009860C0" w:rsidP="005A2F9E">
                <w:pPr>
                  <w:rPr>
                    <w:rFonts w:ascii="Calibri" w:hAnsi="Calibri"/>
                    <w:b/>
                    <w:i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14:paraId="6BA143F0" w14:textId="77777777" w:rsidR="000740C8" w:rsidRPr="000740C8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  <w:r w:rsidRPr="003C0141">
              <w:rPr>
                <w:rFonts w:ascii="Calibri" w:hAnsi="Calibri"/>
                <w:b/>
                <w:sz w:val="22"/>
                <w:szCs w:val="22"/>
              </w:rPr>
              <w:t>Address:</w:t>
            </w:r>
            <w:r w:rsidR="000740C8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sdt>
            <w:sdtPr>
              <w:rPr>
                <w:color w:val="0070C0"/>
              </w:rPr>
              <w:id w:val="1803725330"/>
              <w:placeholder>
                <w:docPart w:val="80CEDB170436471EBECF4288C1BAD6E3"/>
              </w:placeholder>
              <w:showingPlcHdr/>
              <w:text/>
            </w:sdtPr>
            <w:sdtContent>
              <w:p w14:paraId="24B82BED" w14:textId="77777777" w:rsidR="003C0141" w:rsidRDefault="009860C0" w:rsidP="000740C8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14:paraId="4879DF91" w14:textId="77777777" w:rsidR="003C0141" w:rsidRP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top w:val="nil"/>
              <w:left w:val="nil"/>
            </w:tcBorders>
          </w:tcPr>
          <w:p w14:paraId="0682878F" w14:textId="77777777" w:rsidR="00995755" w:rsidRDefault="00995755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5897302C" w14:textId="77777777"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</w:t>
            </w:r>
            <w:r w:rsidR="003211EC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663004591"/>
                <w:placeholder>
                  <w:docPart w:val="EA5802F62B8344628F3888569B31511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14:paraId="3B1FDCCE" w14:textId="77777777"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506695FD" w14:textId="77777777"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</w:t>
            </w:r>
            <w:r w:rsidR="00A44504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774066884"/>
                <w:placeholder>
                  <w:docPart w:val="82FEEA8E62B240FA9B5FA2BE6CED008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_____________________________________</w:t>
                </w:r>
              </w:sdtContent>
            </w:sdt>
          </w:p>
          <w:p w14:paraId="0A94EBDF" w14:textId="77777777" w:rsidR="005A2F9E" w:rsidRPr="002A3676" w:rsidRDefault="005A2F9E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68FF333C" w14:textId="77777777"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5491"/>
      </w:tblGrid>
      <w:tr w:rsidR="00F779BC" w:rsidRPr="004A78E0" w14:paraId="199C3B81" w14:textId="77777777" w:rsidTr="00FF05ED">
        <w:trPr>
          <w:trHeight w:val="482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15D769D" w14:textId="77777777" w:rsidR="00F779BC" w:rsidRPr="00CF6290" w:rsidRDefault="0050779D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CF6290">
              <w:rPr>
                <w:rFonts w:ascii="Calibri" w:hAnsi="Calibri"/>
                <w:b/>
                <w:sz w:val="22"/>
                <w:szCs w:val="22"/>
              </w:rPr>
              <w:t>DETAILS OF PERSON BEING REFERRED</w:t>
            </w:r>
          </w:p>
        </w:tc>
      </w:tr>
      <w:tr w:rsidR="001C7D54" w:rsidRPr="004A78E0" w14:paraId="09A62E52" w14:textId="77777777" w:rsidTr="008F2A1A">
        <w:trPr>
          <w:trHeight w:val="567"/>
        </w:trPr>
        <w:tc>
          <w:tcPr>
            <w:tcW w:w="5491" w:type="dxa"/>
            <w:tcBorders>
              <w:bottom w:val="single" w:sz="4" w:space="0" w:color="auto"/>
              <w:right w:val="nil"/>
            </w:tcBorders>
            <w:vAlign w:val="center"/>
          </w:tcPr>
          <w:p w14:paraId="19A38EDF" w14:textId="77777777" w:rsidR="008F2A1A" w:rsidRDefault="008F2A1A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2ACADAC" w14:textId="77777777"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396399897"/>
                <w:placeholder>
                  <w:docPart w:val="F99F34CCC8D847C6A084FFAA74EE83C2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="00D40183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 w:rsidR="008F2A1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21303000"/>
                <w:placeholder>
                  <w:docPart w:val="9F1D21E793A64B518A012C546FD8C94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 w:rsidRPr="00AE657D">
                  <w:rPr>
                    <w:rFonts w:ascii="Calibri" w:hAnsi="Calibri"/>
                    <w:b/>
                    <w:color w:val="808080" w:themeColor="background1" w:themeShade="80"/>
                  </w:rPr>
                  <w:t>___</w:t>
                </w:r>
                <w:r w:rsidR="009860C0">
                  <w:rPr>
                    <w:rFonts w:ascii="Calibri" w:hAnsi="Calibri"/>
                    <w:b/>
                    <w:color w:val="808080" w:themeColor="background1" w:themeShade="80"/>
                  </w:rPr>
                  <w:t>______</w:t>
                </w:r>
                <w:r w:rsidR="009860C0" w:rsidRPr="00AE657D">
                  <w:rPr>
                    <w:rFonts w:ascii="Calibri" w:hAnsi="Calibri"/>
                    <w:b/>
                    <w:color w:val="808080" w:themeColor="background1" w:themeShade="80"/>
                  </w:rPr>
                  <w:t>____</w:t>
                </w:r>
              </w:sdtContent>
            </w:sdt>
          </w:p>
          <w:p w14:paraId="258F5CDA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7E9E7F9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First Name 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(known as):</w:t>
            </w:r>
            <w:sdt>
              <w:sdtPr>
                <w:rPr>
                  <w:rStyle w:val="Style2"/>
                </w:rPr>
                <w:id w:val="-1981764761"/>
                <w:placeholder>
                  <w:docPart w:val="7C905123A94742F3AA6A033F47FCA94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 w:rsidR="009860C0" w:rsidRPr="00AE657D">
                  <w:rPr>
                    <w:rFonts w:ascii="Calibri" w:hAnsi="Calibri"/>
                    <w:i/>
                    <w:color w:val="808080" w:themeColor="background1" w:themeShade="80"/>
                  </w:rPr>
                  <w:t>_______________________</w:t>
                </w:r>
              </w:sdtContent>
            </w:sdt>
          </w:p>
          <w:p w14:paraId="3374E797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26E5652C" w14:textId="77777777" w:rsidR="00AE657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2971755"/>
                <w:placeholder>
                  <w:docPart w:val="21DD3E983E524DF38E333DF5D59CC99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14:paraId="4967103E" w14:textId="77777777"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11E6EA66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Current a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ddress and postcode:</w:t>
            </w:r>
          </w:p>
          <w:sdt>
            <w:sdtPr>
              <w:rPr>
                <w:color w:val="0070C0"/>
              </w:rPr>
              <w:id w:val="-2006576009"/>
              <w:placeholder>
                <w:docPart w:val="BBBB4F955A9A48DD927E55E374D67DA7"/>
              </w:placeholder>
              <w:showingPlcHdr/>
              <w:text/>
            </w:sdtPr>
            <w:sdtContent>
              <w:p w14:paraId="62BB16A8" w14:textId="77777777" w:rsidR="00FF05ED" w:rsidRPr="000740C8" w:rsidRDefault="009860C0" w:rsidP="00FF05ED">
                <w:pPr>
                  <w:rPr>
                    <w:b/>
                    <w:color w:val="0070C0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14:paraId="3E610F70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tag w:val="Postcode"/>
              <w:id w:val="1975944850"/>
              <w:placeholder>
                <w:docPart w:val="33611B1675904025A3323C4E0C7B1B07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2C99FE73" w14:textId="77777777"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14:paraId="2AC3558C" w14:textId="77777777" w:rsidR="001C7D54" w:rsidRPr="00D44780" w:rsidRDefault="001C7D54" w:rsidP="00D4018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491" w:type="dxa"/>
            <w:tcBorders>
              <w:left w:val="nil"/>
              <w:bottom w:val="single" w:sz="4" w:space="0" w:color="auto"/>
            </w:tcBorders>
            <w:vAlign w:val="center"/>
          </w:tcPr>
          <w:p w14:paraId="22B5B88C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5095967"/>
                <w:placeholder>
                  <w:docPart w:val="BDAC5389A8B449638668808CF4B93B24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</w:t>
                </w:r>
              </w:sdtContent>
            </w:sdt>
          </w:p>
          <w:p w14:paraId="3075A0C9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2BA61543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Email: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409207956"/>
                <w:placeholder>
                  <w:docPart w:val="059A9CDA579A420DB193D7252D81AFC4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14:paraId="1D8A87CE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688A2DB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Style w:val="Style2"/>
                </w:rPr>
                <w:id w:val="-1436443163"/>
                <w:placeholder>
                  <w:docPart w:val="FA8C8D6858F94C7D868AD7566741187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</w:t>
                </w:r>
              </w:sdtContent>
            </w:sdt>
          </w:p>
          <w:p w14:paraId="22DC8E2B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246BC99" w14:textId="77777777" w:rsidR="001C7D54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Gender: </w:t>
            </w:r>
            <w:sdt>
              <w:sdtPr>
                <w:rPr>
                  <w:rStyle w:val="Style2"/>
                </w:rPr>
                <w:id w:val="-1349945107"/>
                <w:placeholder>
                  <w:docPart w:val="FE9F5C6DF07B42488AC71EE98F26ABC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14:paraId="6EBDFD2A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74BC626" w14:textId="77777777" w:rsidR="00DE05D1" w:rsidRDefault="00DE05D1"/>
    <w:p w14:paraId="40FD68C9" w14:textId="77777777" w:rsidR="00995755" w:rsidRDefault="00995755">
      <w:pPr>
        <w:sectPr w:rsidR="00995755" w:rsidSect="00D649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843" w:right="737" w:bottom="360" w:left="737" w:header="567" w:footer="589" w:gutter="0"/>
          <w:cols w:space="708"/>
          <w:titlePg/>
          <w:docGrid w:linePitch="360"/>
        </w:sect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4536"/>
        <w:gridCol w:w="2482"/>
      </w:tblGrid>
      <w:tr w:rsidR="00721598" w:rsidRPr="004A78E0" w14:paraId="3B160633" w14:textId="77777777" w:rsidTr="008F2A1A"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54A9BDB6" w14:textId="77777777" w:rsidR="00721598" w:rsidRDefault="00721598" w:rsidP="00EE7F4D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CARERS DETAILS (If Applicable)</w:t>
            </w:r>
          </w:p>
          <w:p w14:paraId="0EDFCF07" w14:textId="77777777" w:rsidR="00721598" w:rsidRDefault="00721598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F2A1A" w:rsidRPr="004A78E0" w14:paraId="4808FB5E" w14:textId="77777777" w:rsidTr="002861FC">
        <w:tc>
          <w:tcPr>
            <w:tcW w:w="8500" w:type="dxa"/>
            <w:gridSpan w:val="2"/>
            <w:tcBorders>
              <w:bottom w:val="nil"/>
              <w:right w:val="nil"/>
            </w:tcBorders>
          </w:tcPr>
          <w:p w14:paraId="56F8B761" w14:textId="77777777" w:rsidR="002861FC" w:rsidRDefault="002861FC" w:rsidP="008F2A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1E9FF0D0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1817990050"/>
                <w:placeholder>
                  <w:docPart w:val="0EC0C63408724BD485ECC51565ED2BF6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941912868"/>
                <w:placeholder>
                  <w:docPart w:val="0DCCF93F93CC4556985EBEF5A5D9A469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</w:t>
                </w:r>
                <w:r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</w:t>
                </w:r>
                <w:r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</w:sdtContent>
            </w:sdt>
          </w:p>
          <w:p w14:paraId="78E6169A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2DFE173F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First Name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:</w:t>
            </w:r>
            <w:sdt>
              <w:sdtPr>
                <w:rPr>
                  <w:rStyle w:val="Style2"/>
                </w:rPr>
                <w:id w:val="801589346"/>
                <w:placeholder>
                  <w:docPart w:val="00A90F554D35432F8CF5548413E61AF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_________</w:t>
                </w:r>
                <w:r w:rsidR="002861FC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</w:t>
                </w:r>
                <w:r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</w:t>
                </w:r>
                <w:r w:rsidRPr="00AE657D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</w:t>
                </w:r>
              </w:sdtContent>
            </w:sdt>
            <w:r>
              <w:rPr>
                <w:rFonts w:ascii="Calibri" w:hAnsi="Calibri"/>
                <w:i/>
                <w:sz w:val="22"/>
                <w:szCs w:val="22"/>
              </w:rPr>
              <w:t xml:space="preserve">   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845684130"/>
                <w:placeholder>
                  <w:docPart w:val="F5B4CAADA6FC4D97BDBF90F1D5DF998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</w:t>
                </w:r>
                <w:r w:rsidR="002861FC">
                  <w:rPr>
                    <w:rStyle w:val="PlaceholderText"/>
                  </w:rPr>
                  <w:t>____</w:t>
                </w:r>
                <w:r>
                  <w:rPr>
                    <w:rStyle w:val="PlaceholderText"/>
                  </w:rPr>
                  <w:t>___</w:t>
                </w:r>
              </w:sdtContent>
            </w:sdt>
          </w:p>
          <w:p w14:paraId="07CE84C3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2482" w:type="dxa"/>
            <w:vMerge w:val="restart"/>
            <w:tcBorders>
              <w:left w:val="nil"/>
              <w:bottom w:val="nil"/>
            </w:tcBorders>
          </w:tcPr>
          <w:p w14:paraId="18C7DB26" w14:textId="77777777" w:rsidR="008F2A1A" w:rsidRDefault="008F2A1A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Relationship: </w:t>
            </w:r>
          </w:p>
          <w:p w14:paraId="462EFE05" w14:textId="77777777" w:rsidR="008F2A1A" w:rsidRPr="003C0141" w:rsidRDefault="00000000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1167078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Spouse or Partner</w:t>
            </w:r>
          </w:p>
          <w:p w14:paraId="13D3EF05" w14:textId="77777777" w:rsidR="008F2A1A" w:rsidRPr="003C0141" w:rsidRDefault="00000000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73589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Family member</w:t>
            </w:r>
          </w:p>
          <w:p w14:paraId="44854731" w14:textId="77777777" w:rsidR="008F2A1A" w:rsidRDefault="00000000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703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8F2A1A">
              <w:rPr>
                <w:rFonts w:ascii="Calibri" w:hAnsi="Calibri"/>
                <w:sz w:val="22"/>
                <w:szCs w:val="22"/>
              </w:rPr>
              <w:t xml:space="preserve">Professional </w:t>
            </w:r>
            <w:r w:rsidR="008F2A1A" w:rsidRPr="003C0141">
              <w:rPr>
                <w:rFonts w:ascii="Calibri" w:hAnsi="Calibri"/>
                <w:sz w:val="22"/>
                <w:szCs w:val="22"/>
              </w:rPr>
              <w:t>Carer</w:t>
            </w:r>
          </w:p>
        </w:tc>
      </w:tr>
      <w:tr w:rsidR="00721598" w:rsidRPr="004A78E0" w14:paraId="7F25DAF2" w14:textId="77777777" w:rsidTr="002861FC">
        <w:tc>
          <w:tcPr>
            <w:tcW w:w="3964" w:type="dxa"/>
            <w:tcBorders>
              <w:top w:val="nil"/>
              <w:right w:val="nil"/>
            </w:tcBorders>
          </w:tcPr>
          <w:p w14:paraId="1BA01373" w14:textId="77777777" w:rsidR="002861FC" w:rsidRDefault="002861FC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716F57F" w14:textId="77777777" w:rsidR="00721598" w:rsidRDefault="00721598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03942729"/>
                <w:placeholder>
                  <w:docPart w:val="892DB073849B4C94AF5BC8B7DFDEC0F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F2A1A">
                  <w:rPr>
                    <w:rStyle w:val="PlaceholderText"/>
                  </w:rPr>
                  <w:t>________________</w:t>
                </w:r>
              </w:sdtContent>
            </w:sdt>
          </w:p>
          <w:p w14:paraId="76D4F75A" w14:textId="77777777" w:rsidR="00BA6929" w:rsidRDefault="00BA6929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</w:tcPr>
          <w:p w14:paraId="63223F50" w14:textId="77777777" w:rsidR="002861FC" w:rsidRDefault="002861FC" w:rsidP="002861FC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3E3D793" w14:textId="77777777" w:rsidR="00721598" w:rsidRDefault="00721598" w:rsidP="002861FC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24417864"/>
                <w:placeholder>
                  <w:docPart w:val="2666995F6EAC43009A06A9C744621A2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</w:t>
                </w:r>
              </w:sdtContent>
            </w:sdt>
          </w:p>
        </w:tc>
        <w:tc>
          <w:tcPr>
            <w:tcW w:w="2482" w:type="dxa"/>
            <w:vMerge/>
            <w:tcBorders>
              <w:top w:val="nil"/>
              <w:left w:val="nil"/>
            </w:tcBorders>
          </w:tcPr>
          <w:p w14:paraId="46D1F160" w14:textId="77777777" w:rsidR="00721598" w:rsidRDefault="00721598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6A4D6568" w14:textId="77777777" w:rsidR="00B34902" w:rsidRDefault="00B34902"/>
    <w:p w14:paraId="36382B69" w14:textId="77777777" w:rsidR="00511D10" w:rsidRDefault="00511D10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24162" w:rsidRPr="004A78E0" w14:paraId="70BC33E7" w14:textId="77777777" w:rsidTr="002861FC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3E632D0" w14:textId="77777777" w:rsidR="00D00154" w:rsidRDefault="00C24162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>Details of the Acquired Brain Injury (ABI)</w:t>
            </w:r>
            <w:r w:rsidR="00D00154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</w:p>
          <w:p w14:paraId="51381CF8" w14:textId="77777777" w:rsidR="00C24162" w:rsidRPr="0053786A" w:rsidRDefault="00D00154" w:rsidP="0053786A">
            <w:pPr>
              <w:pStyle w:val="ListParagraph"/>
              <w:rPr>
                <w:rFonts w:ascii="Calibri" w:hAnsi="Calibri"/>
                <w:i/>
                <w:sz w:val="22"/>
                <w:szCs w:val="22"/>
              </w:rPr>
            </w:pPr>
            <w:r w:rsidRPr="00D00154">
              <w:rPr>
                <w:rFonts w:ascii="Calibri" w:hAnsi="Calibri"/>
                <w:i/>
                <w:sz w:val="22"/>
                <w:szCs w:val="22"/>
              </w:rPr>
              <w:t xml:space="preserve">(Please </w:t>
            </w:r>
            <w:r w:rsidR="00F03882">
              <w:rPr>
                <w:rFonts w:ascii="Calibri" w:hAnsi="Calibri"/>
                <w:i/>
                <w:sz w:val="22"/>
                <w:szCs w:val="22"/>
              </w:rPr>
              <w:t xml:space="preserve">provide 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="00552DE2">
              <w:rPr>
                <w:rFonts w:ascii="Calibri" w:hAnsi="Calibri"/>
                <w:i/>
                <w:sz w:val="22"/>
                <w:szCs w:val="22"/>
              </w:rPr>
              <w:t>as much detail as possibl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>e</w:t>
            </w:r>
            <w:r w:rsidR="0053786A">
              <w:rPr>
                <w:rFonts w:ascii="Calibri" w:hAnsi="Calibri"/>
                <w:i/>
                <w:sz w:val="22"/>
                <w:szCs w:val="22"/>
              </w:rPr>
              <w:t>,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 xml:space="preserve"> to enable us to</w:t>
            </w:r>
            <w:r w:rsidR="0053786A" w:rsidRPr="0053786A">
              <w:rPr>
                <w:rFonts w:ascii="Calibri" w:hAnsi="Calibri"/>
                <w:i/>
                <w:sz w:val="22"/>
                <w:szCs w:val="22"/>
              </w:rPr>
              <w:t xml:space="preserve"> gain a better</w:t>
            </w:r>
            <w:r w:rsidRPr="0053786A">
              <w:rPr>
                <w:rFonts w:ascii="Calibri" w:hAnsi="Calibri"/>
                <w:i/>
                <w:sz w:val="22"/>
                <w:szCs w:val="22"/>
              </w:rPr>
              <w:t xml:space="preserve"> understand</w:t>
            </w:r>
            <w:r w:rsidR="0053786A" w:rsidRPr="0053786A">
              <w:rPr>
                <w:rFonts w:ascii="Calibri" w:hAnsi="Calibri"/>
                <w:i/>
                <w:sz w:val="22"/>
                <w:szCs w:val="22"/>
              </w:rPr>
              <w:t>ing of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 xml:space="preserve"> the</w:t>
            </w:r>
            <w:r w:rsidRPr="0053786A">
              <w:rPr>
                <w:rFonts w:ascii="Calibri" w:hAnsi="Calibri"/>
                <w:i/>
                <w:sz w:val="22"/>
                <w:szCs w:val="22"/>
              </w:rPr>
              <w:t xml:space="preserve"> overall situation)</w:t>
            </w:r>
          </w:p>
        </w:tc>
      </w:tr>
      <w:tr w:rsidR="00650FCD" w:rsidRPr="004A78E0" w14:paraId="207D97FF" w14:textId="77777777" w:rsidTr="002861FC">
        <w:trPr>
          <w:trHeight w:val="567"/>
        </w:trPr>
        <w:tc>
          <w:tcPr>
            <w:tcW w:w="4928" w:type="dxa"/>
            <w:gridSpan w:val="2"/>
            <w:tcBorders>
              <w:bottom w:val="nil"/>
              <w:right w:val="nil"/>
            </w:tcBorders>
          </w:tcPr>
          <w:p w14:paraId="7F200EA3" w14:textId="77777777" w:rsidR="002861FC" w:rsidRDefault="002861FC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BDE8ECF" w14:textId="77777777" w:rsidR="00650FCD" w:rsidRDefault="00AB4CBF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Date of injury: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2026437505"/>
                <w:placeholder>
                  <w:docPart w:val="711EC543F8364B9789BFDD790A21C305"/>
                </w:placeholder>
                <w:showingPlcHdr/>
                <w:date w:fullDate="2017-06-21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9860C0" w:rsidRPr="00C56C8F">
                  <w:rPr>
                    <w:rStyle w:val="Style2"/>
                    <w:color w:val="A6A6A6" w:themeColor="background1" w:themeShade="A6"/>
                  </w:rPr>
                  <w:t>___________________</w:t>
                </w:r>
              </w:sdtContent>
            </w:sdt>
          </w:p>
          <w:p w14:paraId="74195DF5" w14:textId="77777777" w:rsidR="00650FCD" w:rsidRPr="004A78E0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</w:tcPr>
          <w:p w14:paraId="0C367A24" w14:textId="77777777" w:rsidR="00AB4CBF" w:rsidRDefault="00A44504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Do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 xml:space="preserve">you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have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>medical confirmation of Acquired brain injury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>?</w:t>
            </w:r>
          </w:p>
          <w:p w14:paraId="20F86D8E" w14:textId="77777777" w:rsidR="00463D4F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783590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 - </w:t>
            </w:r>
            <w:r w:rsidR="006D50F9" w:rsidRPr="00EF2330">
              <w:rPr>
                <w:rFonts w:ascii="Calibri" w:hAnsi="Calibri"/>
                <w:sz w:val="22"/>
                <w:szCs w:val="22"/>
              </w:rPr>
              <w:t>Please provide a copy for our records</w:t>
            </w:r>
          </w:p>
          <w:p w14:paraId="758F9615" w14:textId="77777777" w:rsidR="00315C5A" w:rsidRPr="00315C5A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988498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315C5A" w:rsidRPr="00315C5A">
              <w:rPr>
                <w:rFonts w:ascii="Calibri" w:hAnsi="Calibri"/>
                <w:sz w:val="22"/>
                <w:szCs w:val="22"/>
              </w:rPr>
              <w:t>No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37AA" w:rsidRPr="004A78E0" w14:paraId="01F0A71A" w14:textId="77777777" w:rsidTr="002861FC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14:paraId="0D3CC890" w14:textId="77777777" w:rsidR="005937AA" w:rsidRDefault="005937AA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Cause of Injury:</w:t>
            </w:r>
          </w:p>
          <w:p w14:paraId="6FE6F541" w14:textId="77777777" w:rsidR="005937AA" w:rsidRPr="00AF7461" w:rsidRDefault="0000000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820494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Road Traffic Collision </w:t>
            </w:r>
          </w:p>
          <w:p w14:paraId="0A5BC09E" w14:textId="77777777" w:rsidR="005937AA" w:rsidRPr="00AF7461" w:rsidRDefault="0000000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072992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Fall</w:t>
            </w:r>
          </w:p>
          <w:p w14:paraId="7CF92691" w14:textId="77777777" w:rsidR="005937AA" w:rsidRPr="00AF7461" w:rsidRDefault="0000000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302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8D68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Sport / Leisure Accident</w:t>
            </w:r>
          </w:p>
          <w:p w14:paraId="7D497937" w14:textId="77777777" w:rsidR="005937AA" w:rsidRPr="00A44504" w:rsidRDefault="00000000" w:rsidP="00A4450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35181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Assault / Violence</w:t>
            </w: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C2C98" w14:textId="77777777"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7C076F33" w14:textId="77777777" w:rsidR="005937AA" w:rsidRPr="00AF7461" w:rsidRDefault="0000000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10669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Stroke</w:t>
            </w:r>
          </w:p>
          <w:p w14:paraId="4441E945" w14:textId="77777777" w:rsidR="005937AA" w:rsidRPr="00AF7461" w:rsidRDefault="0000000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613196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Hemorrhage (bleed)</w:t>
            </w:r>
          </w:p>
          <w:p w14:paraId="2F9ECBB7" w14:textId="77777777" w:rsidR="005937AA" w:rsidRDefault="00000000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8906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Meningitis or Encephalitis</w:t>
            </w:r>
          </w:p>
          <w:p w14:paraId="79FA088A" w14:textId="77777777" w:rsidR="005937AA" w:rsidRPr="00AF7461" w:rsidRDefault="00000000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0036885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Anoxia/Hypoxia (lack of oxygen)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14:paraId="082686E7" w14:textId="77777777"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49120DA1" w14:textId="77777777" w:rsidR="005937AA" w:rsidRPr="00AF7461" w:rsidRDefault="0000000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69866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5937AA" w:rsidRPr="00A13936">
              <w:rPr>
                <w:rFonts w:ascii="Calibri" w:hAnsi="Calibri"/>
                <w:sz w:val="22"/>
                <w:szCs w:val="22"/>
                <w:lang w:val="en-GB"/>
              </w:rPr>
              <w:t>Tumour</w:t>
            </w:r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removal</w:t>
            </w:r>
          </w:p>
          <w:p w14:paraId="54A1BECA" w14:textId="77777777" w:rsidR="005937AA" w:rsidRPr="00AF7461" w:rsidRDefault="0000000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776187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Alcohol-related brain injury</w:t>
            </w:r>
          </w:p>
          <w:p w14:paraId="5C213B66" w14:textId="77777777" w:rsidR="005937AA" w:rsidRDefault="00000000" w:rsidP="005937A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860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5937AA" w:rsidRPr="00AF7461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  <w:tr w:rsidR="00650FCD" w:rsidRPr="004A78E0" w14:paraId="5C91B3C0" w14:textId="77777777" w:rsidTr="008D7D08"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14:paraId="08474B45" w14:textId="77777777" w:rsidR="008D7D08" w:rsidRDefault="008D7D08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21F39BC" w14:textId="77777777" w:rsidR="00650FCD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Injuries sustained at time of incident:</w:t>
            </w:r>
            <w:r w:rsidR="009860C0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id w:val="303593422"/>
                <w:placeholder>
                  <w:docPart w:val="2CACA12A30F04AF9B0DA1A248783B05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____________________________________________________</w:t>
                </w:r>
              </w:sdtContent>
            </w:sdt>
          </w:p>
          <w:p w14:paraId="72F6BD72" w14:textId="77777777" w:rsidR="00650FCD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ECEBF66" w14:textId="77777777" w:rsidR="00650FCD" w:rsidRPr="004A78E0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A2A45" w14:paraId="0C8168E4" w14:textId="77777777" w:rsidTr="00DE05D1">
        <w:tc>
          <w:tcPr>
            <w:tcW w:w="1098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A9A4CA" w14:textId="77777777" w:rsidR="001A2A45" w:rsidRDefault="00B34902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Provide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d</w:t>
            </w:r>
            <w:r w:rsidR="001A2A45">
              <w:rPr>
                <w:rFonts w:ascii="Calibri" w:hAnsi="Calibri"/>
                <w:b/>
                <w:sz w:val="22"/>
                <w:szCs w:val="22"/>
              </w:rPr>
              <w:t xml:space="preserve">etails of current 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health </w:t>
            </w:r>
            <w:r w:rsidR="001A2A45">
              <w:rPr>
                <w:rFonts w:ascii="Calibri" w:hAnsi="Calibri"/>
                <w:b/>
                <w:sz w:val="22"/>
                <w:szCs w:val="22"/>
              </w:rPr>
              <w:t>conditions:</w:t>
            </w:r>
          </w:p>
          <w:p w14:paraId="7323C3A1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E14E70F" w14:textId="77777777" w:rsidR="001A2A45" w:rsidRPr="004375ED" w:rsidRDefault="001A2A45" w:rsidP="00EE7F4D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4375ED">
              <w:rPr>
                <w:rFonts w:ascii="Calibri" w:hAnsi="Calibri"/>
                <w:b/>
                <w:sz w:val="22"/>
                <w:szCs w:val="22"/>
              </w:rPr>
              <w:t>Medical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896997285"/>
                <w:placeholder>
                  <w:docPart w:val="E51931ECA971472BA1E478C496DF6472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____________</w:t>
                </w:r>
                <w:r w:rsidR="008D7D08">
                  <w:rPr>
                    <w:rStyle w:val="PlaceholderText"/>
                  </w:rPr>
                  <w:t>_</w:t>
                </w:r>
                <w:r w:rsidR="002861FC">
                  <w:rPr>
                    <w:rStyle w:val="PlaceholderText"/>
                  </w:rPr>
                  <w:t>____________</w:t>
                </w:r>
              </w:sdtContent>
            </w:sdt>
          </w:p>
          <w:p w14:paraId="42F0EFC2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02ABFFE" w14:textId="77777777" w:rsidR="001A2A45" w:rsidRPr="004375ED" w:rsidRDefault="00CC1F12" w:rsidP="00EE7F4D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Emotional/</w:t>
            </w:r>
            <w:r w:rsidR="001A2A45" w:rsidRPr="004375ED">
              <w:rPr>
                <w:rFonts w:ascii="Calibri" w:hAnsi="Calibri"/>
                <w:b/>
                <w:sz w:val="22"/>
                <w:szCs w:val="22"/>
              </w:rPr>
              <w:t>Mental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568502605"/>
                <w:placeholder>
                  <w:docPart w:val="19712544A06943418E1DBD08E65BAA0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________________</w:t>
                </w:r>
              </w:sdtContent>
            </w:sdt>
          </w:p>
          <w:p w14:paraId="731436EE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98C497C" w14:textId="77777777" w:rsidR="001A2A45" w:rsidRPr="004375ED" w:rsidRDefault="001A2A45" w:rsidP="00EE7F4D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4375ED">
              <w:rPr>
                <w:rFonts w:ascii="Calibri" w:hAnsi="Calibri"/>
                <w:b/>
                <w:sz w:val="22"/>
                <w:szCs w:val="22"/>
              </w:rPr>
              <w:t>Physical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08715035"/>
                <w:placeholder>
                  <w:docPart w:val="7F040DC3A9124808945B68508AD9AEE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_________________________________________________</w:t>
                </w:r>
                <w:r w:rsidR="008D7D08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</w:t>
                </w:r>
                <w:r w:rsidR="008D7D08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</w:t>
                </w:r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</w:t>
                </w:r>
              </w:sdtContent>
            </w:sdt>
          </w:p>
          <w:p w14:paraId="45EC1228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A2A45" w:rsidRPr="004A78E0" w14:paraId="0BB487D1" w14:textId="77777777" w:rsidTr="00DE05D1">
        <w:tc>
          <w:tcPr>
            <w:tcW w:w="109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BCEE" w14:textId="77777777" w:rsidR="00511D10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 w:rsidRPr="004A78E0">
              <w:rPr>
                <w:rFonts w:ascii="Calibri" w:hAnsi="Calibri"/>
                <w:b/>
                <w:sz w:val="22"/>
                <w:szCs w:val="22"/>
              </w:rPr>
              <w:t>What are the current issues/concerns?</w:t>
            </w:r>
            <w:r w:rsidR="002861FC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66D9E8F3" w14:textId="77777777" w:rsidR="001A2A45" w:rsidRDefault="00000000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Style w:val="Style2"/>
                </w:rPr>
                <w:id w:val="-1743558140"/>
                <w:placeholder>
                  <w:docPart w:val="861976A9A7424376A8941ED8DC2ECA0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</w:t>
                </w:r>
                <w:r w:rsidR="00511D10">
                  <w:rPr>
                    <w:rStyle w:val="PlaceholderText"/>
                  </w:rPr>
                  <w:t>__________________________</w:t>
                </w:r>
                <w:r w:rsidR="002861FC">
                  <w:rPr>
                    <w:rStyle w:val="PlaceholderText"/>
                  </w:rPr>
                  <w:t>_____________________</w:t>
                </w:r>
              </w:sdtContent>
            </w:sdt>
          </w:p>
          <w:p w14:paraId="50CAA118" w14:textId="77777777" w:rsidR="00511D10" w:rsidRDefault="00511D10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893085D" w14:textId="77777777" w:rsidR="001A2A45" w:rsidRPr="004A78E0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27CB20F6" w14:textId="77777777" w:rsidR="00511D10" w:rsidRDefault="00511D10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346C11" w:rsidRPr="004A78E0" w14:paraId="21B26AA2" w14:textId="77777777" w:rsidTr="00091B06">
        <w:tc>
          <w:tcPr>
            <w:tcW w:w="10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C5482" w14:textId="77777777" w:rsidR="00346C11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supply any o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>ther information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 you feel is relevant to enable us to support you.</w:t>
            </w:r>
          </w:p>
          <w:sdt>
            <w:sdtPr>
              <w:rPr>
                <w:rStyle w:val="Style2"/>
              </w:rPr>
              <w:id w:val="-888417127"/>
              <w:placeholder>
                <w:docPart w:val="8A58418BBF7447409199A0615F339B31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7202E294" w14:textId="77777777" w:rsidR="00346C11" w:rsidRDefault="00346C11" w:rsidP="00091B06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14:paraId="73BB426C" w14:textId="77777777" w:rsidR="00346C11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1F01068" w14:textId="77777777" w:rsidR="00346C11" w:rsidRPr="004A78E0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46C11" w:rsidRPr="004A78E0" w14:paraId="65C26E83" w14:textId="77777777" w:rsidTr="00091B06">
        <w:tc>
          <w:tcPr>
            <w:tcW w:w="10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7E46" w14:textId="77777777" w:rsidR="00346C11" w:rsidRDefault="0008305C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Are you </w:t>
            </w:r>
            <w:r w:rsidR="00346C11">
              <w:rPr>
                <w:rFonts w:ascii="Calibri" w:hAnsi="Calibri"/>
                <w:b/>
                <w:sz w:val="22"/>
                <w:szCs w:val="22"/>
              </w:rPr>
              <w:t xml:space="preserve">able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to travel to one of our offices, </w:t>
            </w:r>
            <w:r w:rsidR="00346C11">
              <w:rPr>
                <w:rFonts w:ascii="Calibri" w:hAnsi="Calibri"/>
                <w:b/>
                <w:sz w:val="22"/>
                <w:szCs w:val="22"/>
              </w:rPr>
              <w:t>to meet with a worker if required?</w:t>
            </w:r>
          </w:p>
          <w:p w14:paraId="384630D3" w14:textId="77777777" w:rsidR="00346C11" w:rsidRDefault="00346C11" w:rsidP="00091B0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73583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Yes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6376183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No</w:t>
            </w:r>
          </w:p>
          <w:p w14:paraId="77CBEFFB" w14:textId="77777777" w:rsidR="00346C11" w:rsidRPr="004A78E0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6F167B04" w14:textId="77777777" w:rsidR="00346C11" w:rsidRDefault="00346C11"/>
    <w:p w14:paraId="4C7A4A14" w14:textId="77777777" w:rsidR="00346C11" w:rsidRDefault="00346C11">
      <w:r>
        <w:br w:type="page"/>
      </w: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2268"/>
        <w:gridCol w:w="2794"/>
      </w:tblGrid>
      <w:tr w:rsidR="00D6493D" w:rsidRPr="004A78E0" w14:paraId="56133C71" w14:textId="77777777" w:rsidTr="00091B06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A78C466" w14:textId="77777777" w:rsidR="00D6493D" w:rsidRPr="00315C5A" w:rsidRDefault="00D6493D" w:rsidP="00091B06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 xml:space="preserve">SUPPORT/SERVICES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CURRENTLY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IN PLACE</w:t>
            </w:r>
          </w:p>
        </w:tc>
      </w:tr>
      <w:tr w:rsidR="00D6493D" w:rsidRPr="004A78E0" w14:paraId="63D12A92" w14:textId="77777777" w:rsidTr="00091B06">
        <w:tc>
          <w:tcPr>
            <w:tcW w:w="4361" w:type="dxa"/>
            <w:tcBorders>
              <w:bottom w:val="nil"/>
              <w:right w:val="nil"/>
            </w:tcBorders>
          </w:tcPr>
          <w:p w14:paraId="3B02AE84" w14:textId="77777777" w:rsidR="00D6493D" w:rsidRDefault="00D6493D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r w:rsidRPr="00A44504">
              <w:rPr>
                <w:rFonts w:ascii="Calibri" w:hAnsi="Calibri"/>
                <w:b/>
                <w:sz w:val="22"/>
                <w:szCs w:val="22"/>
              </w:rPr>
              <w:t xml:space="preserve">What benefits are in Place?  </w:t>
            </w:r>
          </w:p>
          <w:p w14:paraId="70EDD445" w14:textId="77777777" w:rsidR="00D6493D" w:rsidRPr="00AF7461" w:rsidRDefault="00000000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558983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C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hild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T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ax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C</w:t>
            </w:r>
            <w:r w:rsidR="00D6493D">
              <w:rPr>
                <w:rFonts w:ascii="Calibri" w:hAnsi="Calibri"/>
                <w:sz w:val="22"/>
                <w:szCs w:val="22"/>
              </w:rPr>
              <w:t>redits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6EF53E7E" w14:textId="77777777" w:rsidR="00D6493D" w:rsidRPr="00AF7461" w:rsidRDefault="00000000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99082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E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mployment and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S</w:t>
            </w:r>
            <w:r w:rsidR="00D6493D">
              <w:rPr>
                <w:rFonts w:ascii="Calibri" w:hAnsi="Calibri"/>
                <w:sz w:val="22"/>
                <w:szCs w:val="22"/>
              </w:rPr>
              <w:t>upport allowance</w:t>
            </w:r>
          </w:p>
          <w:p w14:paraId="516B6979" w14:textId="77777777" w:rsidR="00D6493D" w:rsidRPr="00AF7461" w:rsidRDefault="00000000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231380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Housing Benefit</w:t>
            </w:r>
          </w:p>
          <w:p w14:paraId="20BA30FC" w14:textId="77777777" w:rsidR="00D6493D" w:rsidRDefault="00D6493D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left w:val="nil"/>
              <w:bottom w:val="nil"/>
              <w:right w:val="nil"/>
            </w:tcBorders>
          </w:tcPr>
          <w:p w14:paraId="21F5E7D9" w14:textId="77777777" w:rsidR="00D6493D" w:rsidRDefault="00D6493D" w:rsidP="00091B06">
            <w:pPr>
              <w:ind w:left="1080"/>
              <w:rPr>
                <w:rFonts w:ascii="Calibri" w:hAnsi="Calibri"/>
                <w:sz w:val="22"/>
                <w:szCs w:val="22"/>
              </w:rPr>
            </w:pPr>
          </w:p>
          <w:p w14:paraId="71CC416D" w14:textId="77777777" w:rsidR="00D6493D" w:rsidRDefault="00000000" w:rsidP="00091B06">
            <w:pPr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977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Income Support </w:t>
            </w:r>
          </w:p>
          <w:p w14:paraId="43F6EB62" w14:textId="77777777" w:rsidR="00D6493D" w:rsidRDefault="00000000" w:rsidP="00091B06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1370933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J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ob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S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eekers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A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llowance </w:t>
            </w:r>
          </w:p>
          <w:p w14:paraId="72B0E0F2" w14:textId="77777777" w:rsidR="00D6493D" w:rsidRPr="00AF7461" w:rsidRDefault="00000000" w:rsidP="00091B06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34633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Personal Independence Payment</w:t>
            </w:r>
          </w:p>
          <w:p w14:paraId="06B295A9" w14:textId="77777777" w:rsidR="00D6493D" w:rsidRPr="00AF7461" w:rsidRDefault="00D6493D" w:rsidP="00091B06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4" w:type="dxa"/>
            <w:tcBorders>
              <w:left w:val="nil"/>
              <w:bottom w:val="nil"/>
            </w:tcBorders>
          </w:tcPr>
          <w:p w14:paraId="0C241DAF" w14:textId="77777777" w:rsidR="00D6493D" w:rsidRDefault="00D6493D" w:rsidP="00091B06">
            <w:pPr>
              <w:rPr>
                <w:rFonts w:ascii="Calibri" w:hAnsi="Calibri"/>
                <w:sz w:val="22"/>
                <w:szCs w:val="22"/>
              </w:rPr>
            </w:pPr>
          </w:p>
          <w:p w14:paraId="60937945" w14:textId="77777777" w:rsidR="00D6493D" w:rsidRDefault="00000000" w:rsidP="00091B06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9822228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D6493D">
              <w:rPr>
                <w:rFonts w:ascii="Calibri" w:hAnsi="Calibri"/>
                <w:sz w:val="22"/>
                <w:szCs w:val="22"/>
              </w:rPr>
              <w:t>Universal Credit</w:t>
            </w:r>
          </w:p>
          <w:p w14:paraId="14A03CD6" w14:textId="77777777" w:rsidR="00D6493D" w:rsidRPr="006821D2" w:rsidRDefault="00000000" w:rsidP="00091B06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192879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D6493D" w:rsidRPr="006821D2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D6493D" w:rsidRPr="006821D2">
              <w:rPr>
                <w:rFonts w:ascii="Calibri" w:hAnsi="Calibri"/>
                <w:i/>
                <w:sz w:val="20"/>
                <w:szCs w:val="20"/>
              </w:rPr>
              <w:t>Please specify)</w:t>
            </w:r>
          </w:p>
          <w:p w14:paraId="624A9F61" w14:textId="77777777" w:rsidR="00D6493D" w:rsidRPr="00AF7461" w:rsidRDefault="00D6493D" w:rsidP="00091B0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6493D" w:rsidRPr="004A78E0" w14:paraId="2DD8191D" w14:textId="77777777" w:rsidTr="00091B06">
        <w:trPr>
          <w:trHeight w:val="574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A5B172D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 w:rsidRPr="00463D4F">
              <w:rPr>
                <w:rFonts w:ascii="Calibri" w:hAnsi="Calibri"/>
                <w:b/>
                <w:sz w:val="22"/>
                <w:szCs w:val="22"/>
              </w:rPr>
              <w:t>Social Worker ‘s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Name </w:t>
            </w:r>
            <w:sdt>
              <w:sdtPr>
                <w:rPr>
                  <w:rStyle w:val="Style2"/>
                </w:rPr>
                <w:id w:val="1374501607"/>
                <w:placeholder>
                  <w:docPart w:val="6B661D4514D54E91B33080CA28BEB872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14:paraId="43950804" w14:textId="77777777" w:rsidR="00D6493D" w:rsidRDefault="00D6493D" w:rsidP="00091B06">
            <w:pPr>
              <w:rPr>
                <w:rFonts w:ascii="Calibri" w:hAnsi="Calibri"/>
                <w:i/>
                <w:sz w:val="22"/>
                <w:szCs w:val="22"/>
              </w:rPr>
            </w:pPr>
            <w:r w:rsidRPr="00892AF0">
              <w:rPr>
                <w:rFonts w:ascii="Calibri" w:hAnsi="Calibri"/>
                <w:i/>
                <w:sz w:val="22"/>
                <w:szCs w:val="22"/>
              </w:rPr>
              <w:t xml:space="preserve">(Past or Present) </w:t>
            </w:r>
          </w:p>
          <w:p w14:paraId="47616628" w14:textId="77777777" w:rsidR="00D6493D" w:rsidRPr="00892AF0" w:rsidRDefault="00D6493D" w:rsidP="00091B06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14:paraId="7E98EB2A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Email: </w:t>
            </w:r>
            <w:sdt>
              <w:sdtPr>
                <w:rPr>
                  <w:rStyle w:val="Style2"/>
                </w:rPr>
                <w:id w:val="320926543"/>
                <w:placeholder>
                  <w:docPart w:val="1FCEB596A8574869947216DEE7A563B4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</w:t>
                </w:r>
              </w:sdtContent>
            </w:sdt>
          </w:p>
          <w:p w14:paraId="4B8293E8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B71099D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-1645893114"/>
                <w:placeholder>
                  <w:docPart w:val="C05DE42D6849467BB64C197CD939ECE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14:paraId="6A8AC02C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7FB46CD" w14:textId="77777777" w:rsidR="00D6493D" w:rsidRPr="004A78E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Is there a Care Package in place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915146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87496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No</w:t>
            </w:r>
          </w:p>
        </w:tc>
      </w:tr>
      <w:tr w:rsidR="00D6493D" w:rsidRPr="004A78E0" w14:paraId="01B327A3" w14:textId="77777777" w:rsidTr="00091B06">
        <w:trPr>
          <w:trHeight w:val="1290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</w:tcPr>
          <w:p w14:paraId="564843ED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2D62C57F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413F7047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Doctor’s  Name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7291429"/>
                <w:placeholder>
                  <w:docPart w:val="6B48799CC04B49C7AD60D4245ADBEDF0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14:paraId="39C33726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1127811A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553588048"/>
                <w:placeholder>
                  <w:docPart w:val="F397E73D57A540529E2D87BAA6AA4358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</w:t>
                </w:r>
              </w:sdtContent>
            </w:sdt>
          </w:p>
          <w:p w14:paraId="3390832F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</w:tcPr>
          <w:p w14:paraId="4A057984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4F1395D1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Address:</w:t>
            </w:r>
            <w:sdt>
              <w:sdtPr>
                <w:rPr>
                  <w:rStyle w:val="Style2"/>
                </w:rPr>
                <w:id w:val="-344868698"/>
                <w:placeholder>
                  <w:docPart w:val="92BC8D05B8374D17A71BEC39FD21F129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14:paraId="3D675D1A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751514982"/>
              <w:placeholder>
                <w:docPart w:val="4D755BA440B241F48A80B0293C25620B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416B70AF" w14:textId="77777777" w:rsidR="00D6493D" w:rsidRDefault="00D6493D" w:rsidP="00091B06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</w:t>
                </w:r>
              </w:p>
            </w:sdtContent>
          </w:sdt>
          <w:p w14:paraId="51CEB2EE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6493D" w:rsidRPr="004A78E0" w14:paraId="6679ED37" w14:textId="77777777" w:rsidTr="00091B06">
        <w:trPr>
          <w:trHeight w:val="1290"/>
        </w:trPr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14:paraId="51043D27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2AAAF011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>medical professional that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are currently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involved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?  </w:t>
            </w:r>
          </w:p>
          <w:p w14:paraId="7AC8800F" w14:textId="77777777" w:rsidR="00D6493D" w:rsidRDefault="00D6493D" w:rsidP="00091B0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p w14:paraId="78E5AF04" w14:textId="77777777" w:rsidR="00D6493D" w:rsidRPr="004A78E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771671140"/>
              <w:placeholder>
                <w:docPart w:val="B390AFD3F7EC490AA39B38A8201FB25A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1E781821" w14:textId="77777777" w:rsidR="00D6493D" w:rsidRPr="00D44780" w:rsidRDefault="00D6493D" w:rsidP="00091B06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14:paraId="00425E38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D252E9D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6493D" w:rsidRPr="004A78E0" w14:paraId="7619535A" w14:textId="77777777" w:rsidTr="00091B06">
        <w:trPr>
          <w:trHeight w:val="1290"/>
        </w:trPr>
        <w:tc>
          <w:tcPr>
            <w:tcW w:w="10982" w:type="dxa"/>
            <w:gridSpan w:val="4"/>
            <w:tcBorders>
              <w:top w:val="nil"/>
            </w:tcBorders>
          </w:tcPr>
          <w:p w14:paraId="6E8E3754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Please provide details of any other 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>Voluntary organisations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 are supporting you? </w:t>
            </w:r>
          </w:p>
          <w:p w14:paraId="60ED72B2" w14:textId="77777777" w:rsidR="00D6493D" w:rsidRDefault="00D6493D" w:rsidP="00091B0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sdt>
            <w:sdtPr>
              <w:rPr>
                <w:rStyle w:val="Style2"/>
              </w:rPr>
              <w:id w:val="-2056081009"/>
              <w:placeholder>
                <w:docPart w:val="2DAE3FC146E54ED6BD989BED32A6A053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color w:val="auto"/>
                <w:sz w:val="20"/>
                <w:szCs w:val="20"/>
              </w:rPr>
            </w:sdtEndPr>
            <w:sdtContent>
              <w:p w14:paraId="10560722" w14:textId="77777777" w:rsidR="00D6493D" w:rsidRDefault="00D6493D" w:rsidP="00091B06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14:paraId="4F5C6F7A" w14:textId="77777777" w:rsidR="00D6493D" w:rsidRDefault="00D6493D" w:rsidP="00091B06">
            <w:pPr>
              <w:rPr>
                <w:rFonts w:ascii="Calibri" w:hAnsi="Calibri"/>
                <w:sz w:val="20"/>
                <w:szCs w:val="20"/>
              </w:rPr>
            </w:pPr>
          </w:p>
          <w:p w14:paraId="282D8A24" w14:textId="77777777" w:rsidR="00D6493D" w:rsidRPr="004A78E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49FA073" w14:textId="77777777" w:rsidR="00D6493D" w:rsidRDefault="00D6493D"/>
    <w:p w14:paraId="3ADB4640" w14:textId="77777777" w:rsidR="00511D10" w:rsidRDefault="00511D10"/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C01D5A" w:rsidRPr="00A90DDF" w14:paraId="1A791FA9" w14:textId="77777777" w:rsidTr="000F60BF">
        <w:trPr>
          <w:trHeight w:val="465"/>
        </w:trPr>
        <w:tc>
          <w:tcPr>
            <w:tcW w:w="10910" w:type="dxa"/>
            <w:shd w:val="clear" w:color="auto" w:fill="DBE5F1" w:themeFill="accent1" w:themeFillTint="33"/>
          </w:tcPr>
          <w:p w14:paraId="0922E35D" w14:textId="77777777" w:rsidR="00C01D5A" w:rsidRPr="00A90DDF" w:rsidRDefault="00503C51" w:rsidP="00A90DDF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A90DDF">
              <w:rPr>
                <w:rFonts w:ascii="Calibri" w:hAnsi="Calibri"/>
                <w:b/>
                <w:sz w:val="22"/>
                <w:szCs w:val="22"/>
              </w:rPr>
              <w:t>P</w:t>
            </w:r>
            <w:r w:rsidR="00A90DDF" w:rsidRPr="00A90DDF">
              <w:rPr>
                <w:rFonts w:ascii="Calibri" w:hAnsi="Calibri"/>
                <w:b/>
                <w:sz w:val="22"/>
                <w:szCs w:val="22"/>
              </w:rPr>
              <w:t>RE-SERVICE ENGAGEMENT RISK ASSESSMENT</w:t>
            </w:r>
          </w:p>
        </w:tc>
      </w:tr>
      <w:tr w:rsidR="00C01D5A" w14:paraId="3FA256E2" w14:textId="77777777" w:rsidTr="000F60BF">
        <w:tc>
          <w:tcPr>
            <w:tcW w:w="10910" w:type="dxa"/>
          </w:tcPr>
          <w:p w14:paraId="33C044B4" w14:textId="77777777" w:rsidR="00C01D5A" w:rsidRPr="00503C51" w:rsidRDefault="00C01D5A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In order to ensure the safety and wellbeing of our staff, volunteers and others in our care, please detail any known risks we should be aware of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 xml:space="preserve">, including risks related to home visits </w:t>
            </w: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for example:</w:t>
            </w:r>
          </w:p>
          <w:p w14:paraId="72186A9B" w14:textId="77777777" w:rsidR="00C01D5A" w:rsidRP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Previous History         Current Risk</w:t>
            </w:r>
          </w:p>
          <w:p w14:paraId="2DBEA582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Aggressive or violent behavior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907456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378516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05E046F8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Verbal Abuse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2799992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4083760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080F4A4D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Self Harm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3619681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6829798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4DA213E9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Forensic history (e.g. criminal/mental)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875423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0376957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DE2A45D" w14:textId="77777777" w:rsidR="008458C2" w:rsidRDefault="008458C2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Alcohol and/or drug abuse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815787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7480383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5AC87201" w14:textId="77777777" w:rsidR="00A90DDF" w:rsidRDefault="00A90DDF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Pets at Home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20451285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56CA719E" w14:textId="77777777" w:rsidR="00A90DDF" w:rsidRDefault="00A90DDF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Home</w:t>
            </w:r>
            <w:r w:rsidR="007834D9">
              <w:rPr>
                <w:rFonts w:ascii="Calibri" w:hAnsi="Calibri"/>
                <w:sz w:val="22"/>
                <w:szCs w:val="22"/>
              </w:rPr>
              <w:t xml:space="preserve"> environment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5915144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2F75B1C3" w14:textId="77777777" w:rsidR="00503C51" w:rsidRPr="00503C51" w:rsidRDefault="00503C51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3146E0" w14:textId="77777777" w:rsidR="00503C51" w:rsidRPr="00503C51" w:rsidRDefault="00A90DDF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Other please state: __________________________________________________________________________</w:t>
            </w:r>
          </w:p>
          <w:p w14:paraId="6A78F2B0" w14:textId="77777777" w:rsidR="00C01D5A" w:rsidRPr="00503C51" w:rsidRDefault="00C01D5A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0338AF" w14:textId="77777777" w:rsidR="00C01D5A" w:rsidRPr="00503C51" w:rsidRDefault="00C01D5A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EBF69D" w14:textId="77777777" w:rsidR="00C01D5A" w:rsidRDefault="00C01D5A"/>
    <w:p w14:paraId="6460CF0F" w14:textId="77777777" w:rsidR="00D6493D" w:rsidRDefault="00D6493D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D6493D" w:rsidRPr="004A78E0" w14:paraId="7C33A1D8" w14:textId="77777777" w:rsidTr="000F60BF">
        <w:trPr>
          <w:trHeight w:val="841"/>
        </w:trPr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0F44D1C" w14:textId="77777777" w:rsidR="00D6493D" w:rsidRPr="00511D10" w:rsidRDefault="00511D10" w:rsidP="00511D10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LANGUAGE AND CULTURAL BACKGROUND </w:t>
            </w:r>
            <w:r w:rsidR="00D6493D" w:rsidRPr="00511D10">
              <w:rPr>
                <w:rFonts w:ascii="Calibri" w:hAnsi="Calibri"/>
                <w:b/>
                <w:sz w:val="22"/>
                <w:szCs w:val="22"/>
              </w:rPr>
              <w:t>of the person being referred (optional)</w:t>
            </w:r>
          </w:p>
          <w:p w14:paraId="673F2321" w14:textId="77777777" w:rsidR="00D6493D" w:rsidRPr="000F60BF" w:rsidRDefault="00D6493D" w:rsidP="000F60BF">
            <w:pPr>
              <w:rPr>
                <w:rFonts w:ascii="Calibri" w:hAnsi="Calibri"/>
                <w:sz w:val="22"/>
                <w:szCs w:val="22"/>
              </w:rPr>
            </w:pPr>
            <w:r w:rsidRPr="000F60BF">
              <w:rPr>
                <w:rFonts w:ascii="Calibri" w:hAnsi="Calibri"/>
                <w:i/>
                <w:sz w:val="20"/>
                <w:szCs w:val="20"/>
              </w:rPr>
              <w:t>Your answers help us to develop better services.  We use them only to ensure our services reflect the backgrounds of the people we support.</w:t>
            </w:r>
            <w:r w:rsidR="000F60BF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D6493D" w:rsidRPr="004A78E0" w14:paraId="1B8A1DB0" w14:textId="77777777" w:rsidTr="00091B06">
        <w:trPr>
          <w:trHeight w:val="652"/>
        </w:trPr>
        <w:tc>
          <w:tcPr>
            <w:tcW w:w="4928" w:type="dxa"/>
            <w:gridSpan w:val="2"/>
            <w:tcBorders>
              <w:bottom w:val="nil"/>
              <w:right w:val="nil"/>
            </w:tcBorders>
            <w:vAlign w:val="center"/>
          </w:tcPr>
          <w:p w14:paraId="63D4DB25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Country of origin: </w:t>
            </w:r>
            <w:sdt>
              <w:sdtPr>
                <w:rPr>
                  <w:rStyle w:val="Style2"/>
                </w:rPr>
                <w:id w:val="-272784819"/>
                <w:placeholder>
                  <w:docPart w:val="E175B7B4351C470FBE134DE24365712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Pr="008F2A1A">
                  <w:rPr>
                    <w:rFonts w:ascii="Calibri" w:hAnsi="Calibri"/>
                    <w:b/>
                    <w:color w:val="808080" w:themeColor="background1" w:themeShade="80"/>
                  </w:rPr>
                  <w:t>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14:paraId="77E8080F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Can you speak English?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491883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867901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D6493D" w:rsidRPr="004A78E0" w14:paraId="0013523C" w14:textId="77777777" w:rsidTr="00091B06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14:paraId="1CA1B4B1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Ethnic or cultural background:</w:t>
            </w:r>
          </w:p>
          <w:p w14:paraId="029DB648" w14:textId="77777777" w:rsidR="00D6493D" w:rsidRPr="00AF7461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6008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Asian</w:t>
            </w:r>
          </w:p>
          <w:p w14:paraId="7766A2AC" w14:textId="77777777" w:rsidR="00D6493D" w:rsidRPr="00AF7461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451667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Black -  British</w:t>
            </w:r>
          </w:p>
          <w:p w14:paraId="377B9B5F" w14:textId="77777777" w:rsidR="00D6493D" w:rsidRPr="00AF7461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70044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Black – African</w:t>
            </w:r>
          </w:p>
          <w:p w14:paraId="1C0451DF" w14:textId="77777777" w:rsidR="00D6493D" w:rsidRPr="004A78E0" w:rsidRDefault="00D6493D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C5A0FD" w14:textId="77777777" w:rsidR="00D6493D" w:rsidRDefault="00D6493D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74BE06F6" w14:textId="77777777" w:rsidR="00D6493D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61375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Chinese</w:t>
            </w:r>
          </w:p>
          <w:p w14:paraId="391E11B7" w14:textId="77777777" w:rsidR="00D6493D" w:rsidRPr="00AF7461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5623016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Mixed – White/Asian</w:t>
            </w:r>
          </w:p>
          <w:p w14:paraId="519A672E" w14:textId="77777777" w:rsidR="00D6493D" w:rsidRPr="00AF7461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23784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Mixed – White/Black</w:t>
            </w:r>
          </w:p>
          <w:p w14:paraId="2B75376A" w14:textId="77777777" w:rsidR="00D6493D" w:rsidRPr="00AF7461" w:rsidRDefault="00D6493D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14:paraId="4ADB9FF8" w14:textId="77777777" w:rsidR="00D6493D" w:rsidRDefault="00D6493D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6694CB5A" w14:textId="77777777" w:rsidR="00D6493D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9175274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White – British</w:t>
            </w:r>
          </w:p>
          <w:p w14:paraId="754A28DD" w14:textId="77777777" w:rsidR="00D6493D" w:rsidRPr="00AF7461" w:rsidRDefault="00000000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797794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White – Irish </w:t>
            </w:r>
          </w:p>
          <w:p w14:paraId="390E9913" w14:textId="77777777" w:rsidR="00D6493D" w:rsidRPr="004A78E0" w:rsidRDefault="00000000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247480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D6493D" w:rsidRPr="00AF7461">
              <w:rPr>
                <w:rFonts w:ascii="Calibri" w:hAnsi="Calibri"/>
                <w:i/>
                <w:sz w:val="22"/>
                <w:szCs w:val="22"/>
              </w:rPr>
              <w:t>(please state)</w:t>
            </w:r>
          </w:p>
        </w:tc>
      </w:tr>
      <w:tr w:rsidR="00D6493D" w:rsidRPr="004A78E0" w14:paraId="3DEFFC5B" w14:textId="77777777" w:rsidTr="00091B06">
        <w:trPr>
          <w:trHeight w:val="616"/>
        </w:trPr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0468398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Religion: </w:t>
            </w:r>
            <w:sdt>
              <w:sdtPr>
                <w:rPr>
                  <w:rStyle w:val="Style2"/>
                </w:rPr>
                <w:id w:val="-909001636"/>
                <w:placeholder>
                  <w:docPart w:val="9B498A2666F94DE3A7E3F0923CE1D1B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C330FC0" w14:textId="77777777" w:rsidR="00D6493D" w:rsidRDefault="00000000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950442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Rather not say</w:t>
            </w:r>
          </w:p>
        </w:tc>
      </w:tr>
    </w:tbl>
    <w:p w14:paraId="3AB0F80A" w14:textId="77777777" w:rsidR="00F03882" w:rsidRDefault="00F03882"/>
    <w:p w14:paraId="32286E53" w14:textId="77777777" w:rsidR="00346C11" w:rsidRDefault="00346C11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260"/>
        <w:gridCol w:w="2552"/>
        <w:gridCol w:w="3190"/>
      </w:tblGrid>
      <w:tr w:rsidR="00F03882" w:rsidRPr="004A78E0" w14:paraId="11D3D273" w14:textId="77777777" w:rsidTr="00703D34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41D460F" w14:textId="77777777" w:rsidR="00F03882" w:rsidRDefault="00C77BA5" w:rsidP="00EE7F4D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UNDERSTANDING OUR SERVICES</w:t>
            </w:r>
          </w:p>
          <w:p w14:paraId="02159A79" w14:textId="77777777" w:rsidR="00F03882" w:rsidRPr="00315C5A" w:rsidRDefault="00F03882" w:rsidP="00EE7F4D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24E5" w:rsidRPr="004A78E0" w14:paraId="7898FAF4" w14:textId="77777777" w:rsidTr="00703D34">
        <w:trPr>
          <w:trHeight w:val="429"/>
        </w:trPr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3D4BFE" w14:textId="77777777" w:rsidR="00C424E5" w:rsidRPr="003211EC" w:rsidRDefault="00C424E5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 w:rsidRPr="003211EC">
              <w:rPr>
                <w:rFonts w:ascii="Calibri" w:hAnsi="Calibri"/>
                <w:b/>
                <w:sz w:val="22"/>
                <w:szCs w:val="22"/>
              </w:rPr>
              <w:t>How did you hear about Headway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Essex</w:t>
            </w:r>
            <w:r w:rsidRPr="003211EC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08305C" w:rsidRPr="004A78E0" w14:paraId="1C9BB2A2" w14:textId="77777777" w:rsidTr="0008305C">
        <w:trPr>
          <w:trHeight w:val="568"/>
        </w:trPr>
        <w:tc>
          <w:tcPr>
            <w:tcW w:w="1980" w:type="dxa"/>
            <w:tcBorders>
              <w:top w:val="nil"/>
              <w:bottom w:val="nil"/>
              <w:right w:val="nil"/>
            </w:tcBorders>
            <w:vAlign w:val="center"/>
          </w:tcPr>
          <w:p w14:paraId="1FE05EE0" w14:textId="77777777" w:rsidR="0008305C" w:rsidRPr="003C0141" w:rsidRDefault="00000000" w:rsidP="0008305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01156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GP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47124" w14:textId="77777777" w:rsidR="0008305C" w:rsidRPr="003C0141" w:rsidRDefault="00000000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733005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Other Medical Professional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57401" w14:textId="77777777" w:rsidR="0008305C" w:rsidRPr="003C0141" w:rsidRDefault="00000000" w:rsidP="0008305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102318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 xml:space="preserve">Internet        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</w:tcBorders>
            <w:vAlign w:val="center"/>
          </w:tcPr>
          <w:p w14:paraId="08902302" w14:textId="77777777" w:rsidR="0008305C" w:rsidRPr="003C0141" w:rsidRDefault="00000000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8585484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News Article</w:t>
            </w:r>
          </w:p>
        </w:tc>
      </w:tr>
      <w:tr w:rsidR="0008305C" w:rsidRPr="004A78E0" w14:paraId="2D08CEDB" w14:textId="77777777" w:rsidTr="0008305C">
        <w:trPr>
          <w:trHeight w:val="568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C20BF74" w14:textId="77777777" w:rsidR="0008305C" w:rsidRDefault="00000000" w:rsidP="0008305C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013705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Hospital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5D8D5F" w14:textId="77777777" w:rsidR="0008305C" w:rsidRDefault="00000000" w:rsidP="00EE7F4D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4604508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Social Worker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055340" w14:textId="77777777" w:rsidR="0008305C" w:rsidRDefault="00000000" w:rsidP="00EE7F4D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5262476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Social Media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E577AA4" w14:textId="77777777" w:rsidR="0008305C" w:rsidRDefault="00000000" w:rsidP="00EE7F4D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7082464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Word of Mouth</w:t>
            </w:r>
          </w:p>
        </w:tc>
      </w:tr>
    </w:tbl>
    <w:p w14:paraId="45F462FA" w14:textId="77777777" w:rsidR="00BA6929" w:rsidRDefault="00BA6929">
      <w:pPr>
        <w:rPr>
          <w:sz w:val="18"/>
          <w:szCs w:val="18"/>
        </w:rPr>
      </w:pPr>
    </w:p>
    <w:p w14:paraId="4B85EC3C" w14:textId="77777777" w:rsidR="00346C11" w:rsidRDefault="00346C11">
      <w:pPr>
        <w:rPr>
          <w:sz w:val="18"/>
          <w:szCs w:val="18"/>
        </w:r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6167"/>
      </w:tblGrid>
      <w:tr w:rsidR="00A90DDF" w:rsidRPr="004A78E0" w14:paraId="09AC6D50" w14:textId="77777777" w:rsidTr="00EE7F4D">
        <w:trPr>
          <w:trHeight w:val="465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BC48459" w14:textId="77777777" w:rsidR="00A90DDF" w:rsidRDefault="00A90DDF" w:rsidP="00EE7F4D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STAYING IN TOUCH</w:t>
            </w:r>
          </w:p>
          <w:p w14:paraId="6D164044" w14:textId="77777777" w:rsidR="00A90DDF" w:rsidRPr="00315C5A" w:rsidRDefault="00A90DDF" w:rsidP="00EE7F4D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90DDF" w:rsidRPr="004A78E0" w14:paraId="7670CA77" w14:textId="77777777" w:rsidTr="00EE7F4D">
        <w:trPr>
          <w:trHeight w:val="429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EA4C3D" w14:textId="77777777" w:rsidR="00EB6558" w:rsidRPr="00EE7F4D" w:rsidRDefault="00EB6558" w:rsidP="000A5FE6">
            <w:pPr>
              <w:rPr>
                <w:rFonts w:ascii="Calibri" w:hAnsi="Calibri"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To sub</w:t>
            </w:r>
            <w:r w:rsidR="007834D9">
              <w:rPr>
                <w:rFonts w:ascii="Calibri" w:hAnsi="Calibri"/>
                <w:sz w:val="22"/>
                <w:szCs w:val="22"/>
              </w:rPr>
              <w:t>scribe to marketing news about our services and events</w:t>
            </w:r>
            <w:r w:rsidRPr="00EE7F4D">
              <w:rPr>
                <w:rFonts w:ascii="Calibri" w:hAnsi="Calibri"/>
                <w:sz w:val="22"/>
                <w:szCs w:val="22"/>
              </w:rPr>
              <w:t>, simply enter your email address below.</w:t>
            </w:r>
          </w:p>
          <w:p w14:paraId="557B8026" w14:textId="77777777" w:rsidR="0008305C" w:rsidRDefault="0008305C" w:rsidP="00EE7F4D">
            <w:pPr>
              <w:rPr>
                <w:rFonts w:ascii="Calibri" w:hAnsi="Calibri"/>
                <w:sz w:val="22"/>
                <w:szCs w:val="22"/>
              </w:rPr>
            </w:pPr>
          </w:p>
          <w:p w14:paraId="7DF01049" w14:textId="77777777" w:rsidR="00B91768" w:rsidRDefault="00EB6558" w:rsidP="00EE7F4D">
            <w:pPr>
              <w:rPr>
                <w:rFonts w:ascii="Calibri" w:hAnsi="Calibri"/>
                <w:i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Please review our Privacy Statement – which provides information on how we use and process your data – it</w:t>
            </w:r>
            <w:r w:rsidR="00B91768">
              <w:rPr>
                <w:rFonts w:ascii="Calibri" w:hAnsi="Calibri"/>
                <w:sz w:val="22"/>
                <w:szCs w:val="22"/>
              </w:rPr>
              <w:t>’</w:t>
            </w:r>
            <w:r w:rsidRPr="00EE7F4D">
              <w:rPr>
                <w:rFonts w:ascii="Calibri" w:hAnsi="Calibri"/>
                <w:sz w:val="22"/>
                <w:szCs w:val="22"/>
              </w:rPr>
              <w:t xml:space="preserve">s </w:t>
            </w:r>
            <w:r w:rsidR="00EE7F4D" w:rsidRPr="00EE7F4D">
              <w:rPr>
                <w:rFonts w:ascii="Calibri" w:hAnsi="Calibri"/>
                <w:sz w:val="22"/>
                <w:szCs w:val="22"/>
              </w:rPr>
              <w:t>available at</w:t>
            </w:r>
            <w:r w:rsidRPr="00EE7F4D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E7F4D" w:rsidRPr="00EE7F4D">
              <w:rPr>
                <w:rFonts w:ascii="Calibri" w:hAnsi="Calibri"/>
                <w:i/>
                <w:sz w:val="22"/>
                <w:szCs w:val="22"/>
              </w:rPr>
              <w:t xml:space="preserve">https://www.headwayessex.org.uk/privacy-statement/. </w:t>
            </w:r>
          </w:p>
          <w:p w14:paraId="7DADC297" w14:textId="77777777" w:rsidR="0008305C" w:rsidRDefault="0008305C" w:rsidP="00EE7F4D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14:paraId="0E0F27A6" w14:textId="77777777" w:rsidR="00A90DDF" w:rsidRPr="003211EC" w:rsidRDefault="00EE7F4D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You can opt-out at any time by emailing admin@headwayessex.org.uk.</w:t>
            </w:r>
          </w:p>
        </w:tc>
      </w:tr>
      <w:tr w:rsidR="00EB6558" w:rsidRPr="004A78E0" w14:paraId="5CCBD4E1" w14:textId="77777777" w:rsidTr="00B91768">
        <w:trPr>
          <w:trHeight w:val="568"/>
        </w:trPr>
        <w:tc>
          <w:tcPr>
            <w:tcW w:w="4815" w:type="dxa"/>
            <w:tcBorders>
              <w:top w:val="nil"/>
              <w:bottom w:val="nil"/>
              <w:right w:val="nil"/>
            </w:tcBorders>
            <w:vAlign w:val="center"/>
          </w:tcPr>
          <w:p w14:paraId="60143C27" w14:textId="77777777" w:rsidR="00EB6558" w:rsidRPr="003C0141" w:rsidRDefault="0008305C" w:rsidP="0008305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Consent for r</w:t>
            </w:r>
            <w:r w:rsidR="00B91768">
              <w:rPr>
                <w:rFonts w:ascii="Calibri" w:hAnsi="Calibri"/>
                <w:sz w:val="22"/>
                <w:szCs w:val="22"/>
              </w:rPr>
              <w:t>eferrer</w:t>
            </w:r>
            <w:r>
              <w:rPr>
                <w:rFonts w:ascii="Calibri" w:hAnsi="Calibri"/>
                <w:sz w:val="22"/>
                <w:szCs w:val="22"/>
              </w:rPr>
              <w:t xml:space="preserve"> s</w:t>
            </w:r>
            <w:r w:rsidR="008F6576">
              <w:rPr>
                <w:rFonts w:ascii="Calibri" w:hAnsi="Calibri"/>
                <w:sz w:val="22"/>
                <w:szCs w:val="22"/>
              </w:rPr>
              <w:t>ubscribing</w:t>
            </w:r>
          </w:p>
        </w:tc>
        <w:tc>
          <w:tcPr>
            <w:tcW w:w="6167" w:type="dxa"/>
            <w:tcBorders>
              <w:top w:val="nil"/>
              <w:left w:val="nil"/>
              <w:bottom w:val="nil"/>
            </w:tcBorders>
            <w:vAlign w:val="center"/>
          </w:tcPr>
          <w:p w14:paraId="03548701" w14:textId="77777777" w:rsidR="00EB6558" w:rsidRPr="003C0141" w:rsidRDefault="001729A0" w:rsidP="001729A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16462296"/>
                <w:placeholder>
                  <w:docPart w:val="FD05099EC639434D872EE295B26A2F0C"/>
                </w:placeholder>
                <w:showingPlcHdr/>
              </w:sdt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</w:tc>
      </w:tr>
      <w:tr w:rsidR="00B91768" w:rsidRPr="004A78E0" w14:paraId="671968E8" w14:textId="77777777" w:rsidTr="00EE7F4D">
        <w:trPr>
          <w:trHeight w:val="568"/>
        </w:trPr>
        <w:tc>
          <w:tcPr>
            <w:tcW w:w="481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B29954" w14:textId="77777777" w:rsidR="00B91768" w:rsidRDefault="0008305C" w:rsidP="00B9176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Consent for person being r</w:t>
            </w:r>
            <w:r w:rsidR="00B91768">
              <w:rPr>
                <w:rFonts w:ascii="Calibri" w:hAnsi="Calibri"/>
                <w:sz w:val="22"/>
                <w:szCs w:val="22"/>
              </w:rPr>
              <w:t>eferred</w:t>
            </w:r>
            <w:r>
              <w:rPr>
                <w:rFonts w:ascii="Calibri" w:hAnsi="Calibri"/>
                <w:sz w:val="22"/>
                <w:szCs w:val="22"/>
              </w:rPr>
              <w:t xml:space="preserve"> s</w:t>
            </w:r>
            <w:r w:rsidR="008F6576">
              <w:rPr>
                <w:rFonts w:ascii="Calibri" w:hAnsi="Calibri"/>
                <w:sz w:val="22"/>
                <w:szCs w:val="22"/>
              </w:rPr>
              <w:t>ubscribing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8B0F0F9" w14:textId="77777777" w:rsidR="00B91768" w:rsidRPr="003C0141" w:rsidRDefault="001729A0" w:rsidP="00EE7F4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8437897"/>
                <w:placeholder>
                  <w:docPart w:val="213F80D72A4345E1BD571B16BB5A0A2A"/>
                </w:placeholder>
                <w:showingPlcHdr/>
              </w:sdt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</w:tc>
      </w:tr>
    </w:tbl>
    <w:p w14:paraId="54DA6E10" w14:textId="77777777" w:rsidR="00A90DDF" w:rsidRDefault="00A90DDF">
      <w:pPr>
        <w:rPr>
          <w:sz w:val="18"/>
          <w:szCs w:val="18"/>
        </w:rPr>
      </w:pPr>
    </w:p>
    <w:p w14:paraId="5ABD3739" w14:textId="77777777" w:rsidR="008F6576" w:rsidRDefault="008F6576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A42C3" w:rsidRPr="006821D2" w14:paraId="1B5FA7B4" w14:textId="77777777" w:rsidTr="00DE05D1">
        <w:trPr>
          <w:trHeight w:val="465"/>
        </w:trPr>
        <w:tc>
          <w:tcPr>
            <w:tcW w:w="10910" w:type="dxa"/>
            <w:shd w:val="clear" w:color="auto" w:fill="B8CCE4" w:themeFill="accent1" w:themeFillTint="66"/>
            <w:vAlign w:val="center"/>
          </w:tcPr>
          <w:p w14:paraId="27FC76A0" w14:textId="77777777" w:rsidR="008A42C3" w:rsidRPr="006821D2" w:rsidRDefault="008A42C3" w:rsidP="00EE7F4D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6821D2">
              <w:rPr>
                <w:rFonts w:ascii="Calibri" w:hAnsi="Calibri"/>
                <w:b/>
                <w:sz w:val="22"/>
                <w:szCs w:val="22"/>
              </w:rPr>
              <w:t>DECLARATION AND CONSENT TO BE SIGN</w:t>
            </w:r>
            <w:r>
              <w:rPr>
                <w:rFonts w:ascii="Calibri" w:hAnsi="Calibri"/>
                <w:b/>
                <w:sz w:val="22"/>
                <w:szCs w:val="22"/>
              </w:rPr>
              <w:t>ED BY THE PERSON BEING REFERRED</w:t>
            </w:r>
          </w:p>
        </w:tc>
      </w:tr>
    </w:tbl>
    <w:tbl>
      <w:tblPr>
        <w:tblW w:w="10910" w:type="dxa"/>
        <w:tblLook w:val="01E0" w:firstRow="1" w:lastRow="1" w:firstColumn="1" w:lastColumn="1" w:noHBand="0" w:noVBand="0"/>
      </w:tblPr>
      <w:tblGrid>
        <w:gridCol w:w="10910"/>
      </w:tblGrid>
      <w:tr w:rsidR="00DE05D1" w14:paraId="77EAD238" w14:textId="77777777" w:rsidTr="00DE05D1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541F" w14:textId="77777777" w:rsidR="00DE05D1" w:rsidRPr="008A42C3" w:rsidRDefault="00D6493D" w:rsidP="008A42C3">
            <w:pPr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45542A9" wp14:editId="15EB1B3F">
                  <wp:extent cx="1162050" cy="5180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dway Main Logo Blue on Whi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06" cy="52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4F7CA" w14:textId="77777777" w:rsidR="00DE05D1" w:rsidRPr="00DD489B" w:rsidRDefault="00DE05D1" w:rsidP="00DE05D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Headway Essex is committed to protecting your personal data in line with General Data Protection Regulations and i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 xml:space="preserve">n order for Headway Essex to support individuals in relation to their current circumstances, we need permission to obtain, share and hold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personal data both internally between departments and ex</w:t>
            </w:r>
            <w:r>
              <w:rPr>
                <w:rFonts w:asciiTheme="minorHAnsi" w:hAnsiTheme="minorHAnsi"/>
                <w:sz w:val="22"/>
                <w:szCs w:val="22"/>
              </w:rPr>
              <w:t>ternal third parties/ agencies.</w:t>
            </w:r>
          </w:p>
          <w:p w14:paraId="20D2C1A6" w14:textId="77777777" w:rsidR="00DE05D1" w:rsidRPr="00DD489B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05BB8CC" w14:textId="77777777" w:rsidR="00DE05D1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Please read the attached Privacy Notice which sets out:</w:t>
            </w:r>
          </w:p>
          <w:p w14:paraId="69CD4C7D" w14:textId="77777777"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what personal data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processes about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you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, the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reason it processes that personal data, its legal basis for processing that personal data, and how long it will process it for;</w:t>
            </w:r>
          </w:p>
          <w:p w14:paraId="03FC4436" w14:textId="77777777"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who to contact in the event that you have any queries relating to your personal data;</w:t>
            </w:r>
          </w:p>
          <w:p w14:paraId="7FD17533" w14:textId="77777777"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how we use your information;</w:t>
            </w:r>
          </w:p>
          <w:p w14:paraId="218A1E77" w14:textId="77777777"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who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may share your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personal data with;</w:t>
            </w:r>
          </w:p>
          <w:p w14:paraId="4ABF754D" w14:textId="77777777" w:rsidR="00DE05D1" w:rsidRPr="00A009AA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the extent to which Headway Essex</w:t>
            </w:r>
            <w:r w:rsidRPr="00A009AA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transfers personal data outside the European Economic Area and</w:t>
            </w:r>
          </w:p>
          <w:p w14:paraId="2E03DC0C" w14:textId="77777777"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what rights you have in relation to your personal data, and how to exercise them.</w:t>
            </w:r>
          </w:p>
          <w:p w14:paraId="651D805D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________________________________________________________________________________________________</w:t>
            </w:r>
          </w:p>
          <w:p w14:paraId="37D25EFB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CONSENT</w:t>
            </w:r>
          </w:p>
          <w:p w14:paraId="1C928BF1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D0F5E57" w14:textId="77777777" w:rsidR="00A949EB" w:rsidRDefault="00000000" w:rsidP="008A42C3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1685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5D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Headway Essex’s permission to obtain, hold and share personal data in order to conduct its </w:t>
            </w:r>
          </w:p>
          <w:p w14:paraId="11A2F584" w14:textId="77777777" w:rsidR="00DE05D1" w:rsidRPr="00DD489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business and provide support whilst using its services. </w:t>
            </w:r>
          </w:p>
          <w:p w14:paraId="33B18E7D" w14:textId="77777777" w:rsidR="00A949E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DB41A77" w14:textId="77777777" w:rsidR="00A949E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an authorised  Headway Essex employee to act on my behalf and liaise with the appropriate </w:t>
            </w:r>
          </w:p>
          <w:p w14:paraId="416824E4" w14:textId="77777777" w:rsidR="00DE05D1" w:rsidRPr="00DD489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>agencies in relation to my current circumstances:</w:t>
            </w:r>
          </w:p>
          <w:p w14:paraId="535C1A9D" w14:textId="77777777"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14:paraId="0F75E66F" w14:textId="77777777" w:rsidR="00DE05D1" w:rsidRPr="00DD489B" w:rsidRDefault="00A949EB" w:rsidP="00EE7F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>Tick all that apply.</w:t>
            </w:r>
          </w:p>
          <w:p w14:paraId="3915EB4B" w14:textId="77777777" w:rsidR="00DE05D1" w:rsidRPr="00DD489B" w:rsidRDefault="0000000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9426739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Social Care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647402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GP</w:t>
            </w:r>
          </w:p>
          <w:p w14:paraId="18F07437" w14:textId="77777777" w:rsidR="00DE05D1" w:rsidRPr="00DD489B" w:rsidRDefault="0000000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99100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D</w:t>
            </w:r>
            <w:r w:rsidR="00292099">
              <w:rPr>
                <w:rFonts w:asciiTheme="minorHAnsi" w:hAnsiTheme="minorHAnsi"/>
                <w:sz w:val="22"/>
                <w:szCs w:val="22"/>
              </w:rPr>
              <w:t>epartment of Work and Pensions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331423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Friends/Family</w:t>
            </w:r>
          </w:p>
          <w:p w14:paraId="5BA71EE5" w14:textId="77777777" w:rsidR="00DE05D1" w:rsidRPr="00DD489B" w:rsidRDefault="0000000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497334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Consultant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97341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Other (Please state)</w:t>
            </w:r>
          </w:p>
          <w:p w14:paraId="35592AE2" w14:textId="77777777" w:rsidR="00DE05D1" w:rsidRPr="00DD489B" w:rsidRDefault="0000000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3649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Hospital/Rehabilitation Unit</w:t>
            </w:r>
          </w:p>
          <w:p w14:paraId="38CEE4F6" w14:textId="77777777"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14:paraId="7432886E" w14:textId="77777777"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Information I do not wish to share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097785648"/>
                <w:placeholder>
                  <w:docPart w:val="EBFC1769495C47B9BBF28D65E6A453D6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________________________________________________</w:t>
                </w:r>
              </w:sdtContent>
            </w:sdt>
          </w:p>
          <w:p w14:paraId="51A8E6B6" w14:textId="77777777"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7A7AC9B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Person/Agency I do not w</w:t>
            </w:r>
            <w:r w:rsidR="00A949EB">
              <w:rPr>
                <w:rFonts w:asciiTheme="minorHAnsi" w:hAnsiTheme="minorHAnsi"/>
                <w:sz w:val="22"/>
                <w:szCs w:val="22"/>
              </w:rPr>
              <w:t>ish to share information with (p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78715843"/>
                <w:placeholder>
                  <w:docPart w:val="26962A5BA7854849BA77E2A32AAA641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14:paraId="5695A401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5C19135" w14:textId="77777777" w:rsidR="00DE05D1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have the right to withdraw your consent in writing at any time.</w:t>
            </w:r>
          </w:p>
          <w:p w14:paraId="2DEC65BD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07C213" w14:textId="77777777" w:rsidR="00DE05D1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Signature of person being referred </w:t>
            </w:r>
            <w:r w:rsidRPr="00617D5D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Print Name </w:t>
            </w:r>
            <w:sdt>
              <w:sdtPr>
                <w:rPr>
                  <w:rStyle w:val="Style2"/>
                </w:rPr>
                <w:id w:val="1059054472"/>
                <w:placeholder>
                  <w:docPart w:val="D8F2DCC35B624229A9D5E97EFA31D18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</w:t>
                </w:r>
              </w:sdtContent>
            </w:sdt>
          </w:p>
          <w:p w14:paraId="01AD3882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D5D9264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Dated: </w:t>
            </w:r>
            <w:sdt>
              <w:sdtPr>
                <w:rPr>
                  <w:rStyle w:val="Style2"/>
                </w:rPr>
                <w:id w:val="1033303764"/>
                <w:placeholder>
                  <w:docPart w:val="736A90EECAFB4C65B549DF8B3C747724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117D7F">
                  <w:rPr>
                    <w:rStyle w:val="Style2"/>
                    <w:color w:val="808080" w:themeColor="background1" w:themeShade="80"/>
                  </w:rPr>
                  <w:t>___________________________</w:t>
                </w:r>
              </w:sdtContent>
            </w:sdt>
          </w:p>
          <w:p w14:paraId="39C5E4E4" w14:textId="77777777" w:rsidR="00DE05D1" w:rsidRPr="008A42C3" w:rsidRDefault="00DE05D1" w:rsidP="00EE7F4D">
            <w:pPr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068FB4EB" w14:textId="77777777" w:rsidR="00870D70" w:rsidRDefault="00870D70"/>
    <w:p w14:paraId="521C578A" w14:textId="77777777" w:rsidR="007703C2" w:rsidRDefault="007703C2" w:rsidP="00D6493D">
      <w:pPr>
        <w:jc w:val="center"/>
        <w:rPr>
          <w:rFonts w:ascii="Calibri" w:hAnsi="Calibri"/>
          <w:b/>
        </w:rPr>
      </w:pPr>
    </w:p>
    <w:p w14:paraId="24571D81" w14:textId="77777777" w:rsidR="007703C2" w:rsidRDefault="007703C2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3D13A592" w14:textId="77777777" w:rsidR="008A7E13" w:rsidRDefault="007703C2" w:rsidP="007703C2">
      <w:pPr>
        <w:rPr>
          <w:rFonts w:ascii="Calibri" w:hAnsi="Calibri"/>
          <w:b/>
        </w:rPr>
      </w:pPr>
      <w:r>
        <w:rPr>
          <w:rFonts w:ascii="Calibri" w:hAnsi="Calibri"/>
          <w:b/>
        </w:rPr>
        <w:t>IMPORTANT</w:t>
      </w:r>
    </w:p>
    <w:p w14:paraId="35C3A55C" w14:textId="77777777" w:rsidR="007703C2" w:rsidRDefault="007703C2" w:rsidP="007703C2">
      <w:pPr>
        <w:rPr>
          <w:rFonts w:ascii="Calibri" w:hAnsi="Calibri"/>
          <w:b/>
        </w:rPr>
      </w:pPr>
    </w:p>
    <w:p w14:paraId="2DAB93AA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Please ensure that you have completed all sections including the consent to process and share information form.</w:t>
      </w:r>
    </w:p>
    <w:p w14:paraId="2A4CA10C" w14:textId="77777777" w:rsidR="007703C2" w:rsidRPr="000F797F" w:rsidRDefault="007703C2" w:rsidP="007703C2">
      <w:pPr>
        <w:rPr>
          <w:rFonts w:ascii="Calibri" w:hAnsi="Calibri"/>
        </w:rPr>
      </w:pPr>
    </w:p>
    <w:p w14:paraId="58CB1D5A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Please send the completed form to:</w:t>
      </w:r>
    </w:p>
    <w:p w14:paraId="0331F74A" w14:textId="77777777" w:rsidR="007703C2" w:rsidRPr="000F797F" w:rsidRDefault="007703C2" w:rsidP="007703C2">
      <w:pPr>
        <w:rPr>
          <w:rFonts w:ascii="Calibri" w:hAnsi="Calibri"/>
        </w:rPr>
      </w:pPr>
    </w:p>
    <w:p w14:paraId="2EE89372" w14:textId="77777777" w:rsidR="000F797F" w:rsidRPr="000F797F" w:rsidRDefault="00903692" w:rsidP="007703C2">
      <w:pPr>
        <w:rPr>
          <w:rFonts w:ascii="Calibri" w:hAnsi="Calibri"/>
        </w:rPr>
      </w:pPr>
      <w:r>
        <w:rPr>
          <w:rFonts w:ascii="Calibri" w:hAnsi="Calibri"/>
        </w:rPr>
        <w:t xml:space="preserve">Service </w:t>
      </w:r>
      <w:r w:rsidR="00A813A8">
        <w:rPr>
          <w:rFonts w:ascii="Calibri" w:hAnsi="Calibri"/>
        </w:rPr>
        <w:t>Manager</w:t>
      </w:r>
    </w:p>
    <w:p w14:paraId="2B6D53C9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Headway Essex</w:t>
      </w:r>
    </w:p>
    <w:p w14:paraId="1C34088F" w14:textId="77777777" w:rsidR="007703C2" w:rsidRPr="000F797F" w:rsidRDefault="00A813A8" w:rsidP="007703C2">
      <w:pPr>
        <w:rPr>
          <w:rFonts w:ascii="Calibri" w:hAnsi="Calibri"/>
        </w:rPr>
      </w:pPr>
      <w:r>
        <w:rPr>
          <w:rFonts w:ascii="Calibri" w:hAnsi="Calibri"/>
        </w:rPr>
        <w:t>Woodland Walk</w:t>
      </w:r>
    </w:p>
    <w:p w14:paraId="133914D1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Colchester </w:t>
      </w:r>
    </w:p>
    <w:p w14:paraId="0FE0589D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Essex</w:t>
      </w:r>
    </w:p>
    <w:p w14:paraId="2CB44BD7" w14:textId="77777777" w:rsidR="007703C2" w:rsidRPr="000F797F" w:rsidRDefault="00A813A8" w:rsidP="007703C2">
      <w:pPr>
        <w:rPr>
          <w:rFonts w:ascii="Calibri" w:hAnsi="Calibri"/>
        </w:rPr>
      </w:pPr>
      <w:r>
        <w:rPr>
          <w:rFonts w:ascii="Calibri" w:hAnsi="Calibri"/>
        </w:rPr>
        <w:t>CO4 6DH</w:t>
      </w:r>
    </w:p>
    <w:p w14:paraId="1BCE318D" w14:textId="77777777" w:rsidR="000F797F" w:rsidRPr="000F797F" w:rsidRDefault="000F797F" w:rsidP="007703C2">
      <w:pPr>
        <w:rPr>
          <w:rFonts w:ascii="Calibri" w:hAnsi="Calibri"/>
        </w:rPr>
      </w:pPr>
    </w:p>
    <w:p w14:paraId="504FBBC6" w14:textId="77777777" w:rsidR="000F797F" w:rsidRPr="000F797F" w:rsidRDefault="000F797F" w:rsidP="007703C2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Email: </w:t>
      </w:r>
      <w:hyperlink r:id="rId14" w:history="1">
        <w:r w:rsidR="00292099" w:rsidRPr="00F13A6D">
          <w:rPr>
            <w:rStyle w:val="Hyperlink"/>
            <w:rFonts w:ascii="Calibri" w:hAnsi="Calibri"/>
          </w:rPr>
          <w:t>abisupport@headwayessex.org.uk</w:t>
        </w:r>
      </w:hyperlink>
    </w:p>
    <w:p w14:paraId="1DE374B2" w14:textId="77777777" w:rsidR="000F797F" w:rsidRPr="000F797F" w:rsidRDefault="000F797F" w:rsidP="007703C2">
      <w:pPr>
        <w:rPr>
          <w:rFonts w:ascii="Calibri" w:hAnsi="Calibri"/>
        </w:rPr>
      </w:pPr>
    </w:p>
    <w:p w14:paraId="3A009B5E" w14:textId="77777777" w:rsidR="000F797F" w:rsidRPr="000F797F" w:rsidRDefault="000F797F" w:rsidP="007703C2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Headway Essex is committed to protecting all personal information collected, for full details please see the Privacy Statement on our website </w:t>
      </w:r>
      <w:r w:rsidRPr="000F797F">
        <w:rPr>
          <w:rFonts w:ascii="Calibri" w:hAnsi="Calibri"/>
          <w:i/>
        </w:rPr>
        <w:t>https://www.headwayessex.org.uk/privacy-statement/</w:t>
      </w:r>
    </w:p>
    <w:sectPr w:rsidR="000F797F" w:rsidRPr="000F797F" w:rsidSect="00D6493D">
      <w:headerReference w:type="first" r:id="rId15"/>
      <w:footerReference w:type="first" r:id="rId16"/>
      <w:pgSz w:w="12240" w:h="15840" w:code="1"/>
      <w:pgMar w:top="993" w:right="737" w:bottom="360" w:left="737" w:header="709" w:footer="2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6B09B" w14:textId="77777777" w:rsidR="0026405F" w:rsidRDefault="0026405F">
      <w:r>
        <w:separator/>
      </w:r>
    </w:p>
  </w:endnote>
  <w:endnote w:type="continuationSeparator" w:id="0">
    <w:p w14:paraId="7AF9BB4C" w14:textId="77777777" w:rsidR="0026405F" w:rsidRDefault="00264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C4C55" w14:textId="77777777" w:rsidR="00647E67" w:rsidRDefault="00647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11858" w14:textId="77777777" w:rsidR="00B91768" w:rsidRPr="004D2AC1" w:rsidRDefault="00B91768" w:rsidP="00995755">
    <w:pPr>
      <w:pStyle w:val="Footer"/>
      <w:tabs>
        <w:tab w:val="clear" w:pos="4320"/>
        <w:tab w:val="clear" w:pos="8640"/>
        <w:tab w:val="left" w:pos="1320"/>
      </w:tabs>
      <w:jc w:val="right"/>
      <w:rPr>
        <w:rFonts w:asciiTheme="minorHAnsi" w:hAnsiTheme="minorHAnsi"/>
        <w:sz w:val="18"/>
        <w:szCs w:val="18"/>
      </w:rPr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647E67" w:rsidRPr="00647E67">
      <w:rPr>
        <w:rFonts w:asciiTheme="minorHAnsi" w:hAnsiTheme="minorHAnsi"/>
        <w:b/>
        <w:bCs/>
        <w:noProof/>
        <w:sz w:val="18"/>
        <w:szCs w:val="18"/>
      </w:rPr>
      <w:t>6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F01B7" w14:textId="77777777" w:rsidR="00B91768" w:rsidRDefault="00B91768" w:rsidP="001D2ABB">
    <w:pPr>
      <w:pStyle w:val="Footer"/>
    </w:pPr>
  </w:p>
  <w:p w14:paraId="14817BC3" w14:textId="77777777" w:rsidR="00B91768" w:rsidRDefault="00B91768" w:rsidP="001D2ABB">
    <w:pPr>
      <w:pStyle w:val="Footer"/>
      <w:ind w:left="-567"/>
      <w:jc w:val="right"/>
      <w:rPr>
        <w:sz w:val="16"/>
        <w:szCs w:val="16"/>
      </w:rPr>
    </w:pPr>
    <w:r>
      <w:tab/>
    </w: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1792" behindDoc="1" locked="0" layoutInCell="1" allowOverlap="1" wp14:anchorId="2D29ACC3" wp14:editId="32D57893">
          <wp:simplePos x="0" y="0"/>
          <wp:positionH relativeFrom="column">
            <wp:posOffset>-267969</wp:posOffset>
          </wp:positionH>
          <wp:positionV relativeFrom="paragraph">
            <wp:posOffset>-39369</wp:posOffset>
          </wp:positionV>
          <wp:extent cx="419100" cy="457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way Essex - 9001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31" cy="46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7A64">
      <w:rPr>
        <w:sz w:val="16"/>
        <w:szCs w:val="16"/>
      </w:rPr>
      <w:t>Headway Essex</w:t>
    </w:r>
    <w:r>
      <w:rPr>
        <w:sz w:val="16"/>
        <w:szCs w:val="16"/>
      </w:rPr>
      <w:t xml:space="preserve"> - </w:t>
    </w:r>
    <w:r w:rsidRPr="005E7A64">
      <w:rPr>
        <w:sz w:val="16"/>
        <w:szCs w:val="16"/>
      </w:rPr>
      <w:t xml:space="preserve">Registered Address The Headway Centre, </w:t>
    </w:r>
    <w:r>
      <w:rPr>
        <w:sz w:val="16"/>
        <w:szCs w:val="16"/>
      </w:rPr>
      <w:t>Woodland Walk</w:t>
    </w:r>
    <w:r w:rsidRPr="005E7A64">
      <w:rPr>
        <w:sz w:val="16"/>
        <w:szCs w:val="16"/>
      </w:rPr>
      <w:t xml:space="preserve">, Colchester, Essex, CO4 </w:t>
    </w:r>
    <w:r>
      <w:rPr>
        <w:sz w:val="16"/>
        <w:szCs w:val="16"/>
      </w:rPr>
      <w:t>6DH</w:t>
    </w:r>
    <w:r w:rsidRPr="005E7A64">
      <w:rPr>
        <w:sz w:val="16"/>
        <w:szCs w:val="16"/>
      </w:rPr>
      <w:t xml:space="preserve">.  </w:t>
    </w:r>
    <w:r>
      <w:rPr>
        <w:sz w:val="16"/>
        <w:szCs w:val="16"/>
      </w:rPr>
      <w:t xml:space="preserve">   </w:t>
    </w:r>
    <w:r w:rsidRPr="005E7A64">
      <w:rPr>
        <w:sz w:val="16"/>
        <w:szCs w:val="16"/>
      </w:rPr>
      <w:t>Registered Charity No: 1008807</w:t>
    </w:r>
    <w:r>
      <w:rPr>
        <w:sz w:val="16"/>
        <w:szCs w:val="16"/>
      </w:rPr>
      <w:t xml:space="preserve">  </w:t>
    </w:r>
  </w:p>
  <w:p w14:paraId="467596BF" w14:textId="77777777" w:rsidR="00B91768" w:rsidRPr="004D2AC1" w:rsidRDefault="00B91768" w:rsidP="001D2ABB">
    <w:pPr>
      <w:pStyle w:val="Footer"/>
      <w:tabs>
        <w:tab w:val="clear" w:pos="4320"/>
        <w:tab w:val="clear" w:pos="8640"/>
        <w:tab w:val="left" w:pos="2475"/>
      </w:tabs>
      <w:rPr>
        <w:rFonts w:asciiTheme="minorHAnsi" w:hAnsiTheme="minorHAnsi"/>
        <w:sz w:val="18"/>
        <w:szCs w:val="18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0768" behindDoc="1" locked="0" layoutInCell="1" allowOverlap="1" wp14:anchorId="427F8109" wp14:editId="308603BF">
          <wp:simplePos x="0" y="0"/>
          <wp:positionH relativeFrom="column">
            <wp:posOffset>236855</wp:posOffset>
          </wp:positionH>
          <wp:positionV relativeFrom="paragraph">
            <wp:posOffset>34925</wp:posOffset>
          </wp:positionV>
          <wp:extent cx="895350" cy="173355"/>
          <wp:effectExtent l="0" t="0" r="0" b="0"/>
          <wp:wrapNone/>
          <wp:docPr id="9" name="Picture 9" descr="T:\Headway Logo\Quality for Health\Quality-for-Health-Logo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Quality for Health\Quality-for-Health-Logo-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                                                                                                          </w:t>
    </w: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647E67" w:rsidRPr="00647E67">
      <w:rPr>
        <w:rFonts w:asciiTheme="minorHAnsi" w:hAnsiTheme="minorHAnsi"/>
        <w:b/>
        <w:bCs/>
        <w:noProof/>
        <w:sz w:val="18"/>
        <w:szCs w:val="18"/>
      </w:rPr>
      <w:t>1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  <w:r>
      <w:rPr>
        <w:sz w:val="18"/>
        <w:szCs w:val="18"/>
      </w:rPr>
      <w:t xml:space="preserve">                                                  </w:t>
    </w:r>
    <w:r w:rsidR="00A813A8">
      <w:rPr>
        <w:sz w:val="18"/>
        <w:szCs w:val="18"/>
      </w:rPr>
      <w:t xml:space="preserve">      Doc Ref: F158   Version </w:t>
    </w:r>
    <w:r w:rsidR="00647E67">
      <w:rPr>
        <w:sz w:val="18"/>
        <w:szCs w:val="18"/>
      </w:rPr>
      <w:t>11</w:t>
    </w:r>
    <w:r w:rsidRPr="005E7A64">
      <w:rPr>
        <w:sz w:val="18"/>
        <w:szCs w:val="18"/>
      </w:rPr>
      <w:t xml:space="preserve"> –</w:t>
    </w:r>
    <w:r w:rsidR="00647E67">
      <w:rPr>
        <w:sz w:val="18"/>
        <w:szCs w:val="18"/>
      </w:rPr>
      <w:t xml:space="preserve"> 07/21</w:t>
    </w:r>
    <w:r>
      <w:rPr>
        <w:rFonts w:asciiTheme="minorHAnsi" w:hAnsiTheme="minorHAnsi"/>
        <w:sz w:val="18"/>
        <w:szCs w:val="18"/>
      </w:rPr>
      <w:t xml:space="preserve"> </w:t>
    </w:r>
  </w:p>
  <w:p w14:paraId="2824EBFD" w14:textId="77777777" w:rsidR="00B91768" w:rsidRDefault="00B9176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49B3" w14:textId="77777777" w:rsidR="00B91768" w:rsidRDefault="00B91768" w:rsidP="00995755">
    <w:pPr>
      <w:pStyle w:val="Footer"/>
      <w:tabs>
        <w:tab w:val="clear" w:pos="4320"/>
        <w:tab w:val="clear" w:pos="8640"/>
        <w:tab w:val="left" w:pos="2475"/>
      </w:tabs>
      <w:jc w:val="center"/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647E67" w:rsidRPr="00647E67">
      <w:rPr>
        <w:rFonts w:asciiTheme="minorHAnsi" w:hAnsiTheme="minorHAnsi"/>
        <w:b/>
        <w:bCs/>
        <w:noProof/>
        <w:sz w:val="18"/>
        <w:szCs w:val="18"/>
      </w:rPr>
      <w:t>2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88CD1" w14:textId="77777777" w:rsidR="0026405F" w:rsidRDefault="0026405F">
      <w:r>
        <w:separator/>
      </w:r>
    </w:p>
  </w:footnote>
  <w:footnote w:type="continuationSeparator" w:id="0">
    <w:p w14:paraId="73EFDD09" w14:textId="77777777" w:rsidR="0026405F" w:rsidRDefault="00264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502CC" w14:textId="77777777" w:rsidR="00647E67" w:rsidRDefault="00647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401C9" w14:textId="77777777" w:rsidR="00647E67" w:rsidRDefault="00647E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B29C8" w14:textId="77777777" w:rsidR="00B91768" w:rsidRDefault="00B91768" w:rsidP="00C01D5A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82816" behindDoc="1" locked="0" layoutInCell="1" allowOverlap="1" wp14:anchorId="791408B2" wp14:editId="109E8A3B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1922811" cy="857215"/>
          <wp:effectExtent l="0" t="0" r="127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way Main Logo Blue on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811" cy="85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sz w:val="28"/>
        <w:szCs w:val="28"/>
      </w:rPr>
      <w:t xml:space="preserve">          </w:t>
    </w:r>
  </w:p>
  <w:p w14:paraId="4AFECEDF" w14:textId="77777777" w:rsidR="00B91768" w:rsidRDefault="00B91768" w:rsidP="00C01D5A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                </w:t>
    </w:r>
  </w:p>
  <w:p w14:paraId="2C532C89" w14:textId="77777777" w:rsidR="00B91768" w:rsidRPr="006253EA" w:rsidRDefault="00B91768" w:rsidP="00C01D5A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                            </w:t>
    </w:r>
    <w:r w:rsidR="0079471C">
      <w:rPr>
        <w:rFonts w:asciiTheme="minorHAnsi" w:hAnsiTheme="minorHAnsi"/>
        <w:b/>
        <w:sz w:val="28"/>
        <w:szCs w:val="28"/>
      </w:rPr>
      <w:t xml:space="preserve">ABI </w:t>
    </w:r>
    <w:r w:rsidRPr="006253EA">
      <w:rPr>
        <w:rFonts w:asciiTheme="minorHAnsi" w:hAnsiTheme="minorHAnsi"/>
        <w:b/>
        <w:sz w:val="28"/>
        <w:szCs w:val="28"/>
      </w:rPr>
      <w:t>CLIENT REFERRAL FORM</w:t>
    </w:r>
  </w:p>
  <w:p w14:paraId="0DE0505A" w14:textId="77777777" w:rsidR="00B91768" w:rsidRDefault="00B9176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46FD1" w14:textId="77777777" w:rsidR="00B91768" w:rsidRPr="00995755" w:rsidRDefault="00B91768" w:rsidP="0099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92BCF"/>
    <w:multiLevelType w:val="hybridMultilevel"/>
    <w:tmpl w:val="19F64D48"/>
    <w:lvl w:ilvl="0" w:tplc="08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730"/>
    <w:multiLevelType w:val="hybridMultilevel"/>
    <w:tmpl w:val="1C5C520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35B2"/>
    <w:multiLevelType w:val="hybridMultilevel"/>
    <w:tmpl w:val="3C68B4D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90A66"/>
    <w:multiLevelType w:val="hybridMultilevel"/>
    <w:tmpl w:val="389E8426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49A4"/>
    <w:multiLevelType w:val="hybridMultilevel"/>
    <w:tmpl w:val="F3025E2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A1333"/>
    <w:multiLevelType w:val="hybridMultilevel"/>
    <w:tmpl w:val="72385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5C"/>
    <w:multiLevelType w:val="hybridMultilevel"/>
    <w:tmpl w:val="48845E2C"/>
    <w:lvl w:ilvl="0" w:tplc="08090001">
      <w:start w:val="1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255D1"/>
    <w:multiLevelType w:val="hybridMultilevel"/>
    <w:tmpl w:val="13FC1EBC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577D5"/>
    <w:multiLevelType w:val="hybridMultilevel"/>
    <w:tmpl w:val="D24E7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C1E70"/>
    <w:multiLevelType w:val="hybridMultilevel"/>
    <w:tmpl w:val="518831DC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F7DA6"/>
    <w:multiLevelType w:val="hybridMultilevel"/>
    <w:tmpl w:val="42D8B73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0484"/>
    <w:multiLevelType w:val="hybridMultilevel"/>
    <w:tmpl w:val="A1B65C3C"/>
    <w:lvl w:ilvl="0" w:tplc="08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56D29"/>
    <w:multiLevelType w:val="hybridMultilevel"/>
    <w:tmpl w:val="296A1552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2CE"/>
    <w:multiLevelType w:val="hybridMultilevel"/>
    <w:tmpl w:val="97F875AC"/>
    <w:lvl w:ilvl="0" w:tplc="08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64C38"/>
    <w:multiLevelType w:val="hybridMultilevel"/>
    <w:tmpl w:val="8E305BDA"/>
    <w:lvl w:ilvl="0" w:tplc="04090001">
      <w:start w:val="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D3B93"/>
    <w:multiLevelType w:val="hybridMultilevel"/>
    <w:tmpl w:val="1AE8B3F4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E359A"/>
    <w:multiLevelType w:val="hybridMultilevel"/>
    <w:tmpl w:val="1D06EB0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B5C6D79"/>
    <w:multiLevelType w:val="hybridMultilevel"/>
    <w:tmpl w:val="D4AE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1F6"/>
    <w:multiLevelType w:val="hybridMultilevel"/>
    <w:tmpl w:val="F1EA6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D7994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27BFA"/>
    <w:multiLevelType w:val="hybridMultilevel"/>
    <w:tmpl w:val="A1721DA0"/>
    <w:lvl w:ilvl="0" w:tplc="08090001">
      <w:start w:val="1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6C51"/>
    <w:multiLevelType w:val="hybridMultilevel"/>
    <w:tmpl w:val="4760842A"/>
    <w:lvl w:ilvl="0" w:tplc="04090001">
      <w:start w:val="5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36BE4"/>
    <w:multiLevelType w:val="hybridMultilevel"/>
    <w:tmpl w:val="9C88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F0251"/>
    <w:multiLevelType w:val="hybridMultilevel"/>
    <w:tmpl w:val="F0EA00A6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5A74"/>
    <w:multiLevelType w:val="multilevel"/>
    <w:tmpl w:val="08D8A768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sz w:val="16"/>
        <w:szCs w:val="16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5"/>
        </w:tabs>
        <w:ind w:left="1135" w:hanging="567"/>
      </w:pPr>
      <w:rPr>
        <w:rFonts w:ascii="Arial" w:hAnsi="Arial" w:hint="default"/>
        <w:b w:val="0"/>
        <w:color w:val="auto"/>
        <w:sz w:val="16"/>
        <w:szCs w:val="16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sz w:val="16"/>
        <w:szCs w:val="16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sz w:val="16"/>
        <w:szCs w:val="16"/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80"/>
        </w:tabs>
        <w:ind w:left="2880" w:hanging="720"/>
      </w:pPr>
      <w:rPr>
        <w:rFonts w:ascii="Arial" w:hAnsi="Arial" w:cs="Times New Roman" w:hint="default"/>
        <w:sz w:val="21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600"/>
        </w:tabs>
        <w:ind w:left="3600" w:hanging="720"/>
      </w:pPr>
      <w:rPr>
        <w:rFonts w:ascii="Arial" w:hAnsi="Arial" w:cs="Times New Roman" w:hint="default"/>
        <w:sz w:val="21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4D184FAF"/>
    <w:multiLevelType w:val="hybridMultilevel"/>
    <w:tmpl w:val="56C89ACC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25178"/>
    <w:multiLevelType w:val="hybridMultilevel"/>
    <w:tmpl w:val="2D8EED8E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0AE7"/>
    <w:multiLevelType w:val="hybridMultilevel"/>
    <w:tmpl w:val="C15A4F7C"/>
    <w:lvl w:ilvl="0" w:tplc="08090001">
      <w:start w:val="15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C2C6B"/>
    <w:multiLevelType w:val="hybridMultilevel"/>
    <w:tmpl w:val="9C029C5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163F1"/>
    <w:multiLevelType w:val="hybridMultilevel"/>
    <w:tmpl w:val="4198CE46"/>
    <w:lvl w:ilvl="0" w:tplc="08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D6CC0"/>
    <w:multiLevelType w:val="hybridMultilevel"/>
    <w:tmpl w:val="630EA3C2"/>
    <w:lvl w:ilvl="0" w:tplc="080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13E9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16697"/>
    <w:multiLevelType w:val="hybridMultilevel"/>
    <w:tmpl w:val="47D418C8"/>
    <w:lvl w:ilvl="0" w:tplc="0809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C1D91"/>
    <w:multiLevelType w:val="hybridMultilevel"/>
    <w:tmpl w:val="83480452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736E2"/>
    <w:multiLevelType w:val="hybridMultilevel"/>
    <w:tmpl w:val="89F8652A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72EF1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A6318"/>
    <w:multiLevelType w:val="hybridMultilevel"/>
    <w:tmpl w:val="03C2789A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B2FC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4A93"/>
    <w:multiLevelType w:val="hybridMultilevel"/>
    <w:tmpl w:val="3AFC4E8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5C29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475667">
    <w:abstractNumId w:val="21"/>
  </w:num>
  <w:num w:numId="2" w16cid:durableId="1511530213">
    <w:abstractNumId w:val="14"/>
  </w:num>
  <w:num w:numId="3" w16cid:durableId="437288336">
    <w:abstractNumId w:val="4"/>
  </w:num>
  <w:num w:numId="4" w16cid:durableId="928924728">
    <w:abstractNumId w:val="25"/>
  </w:num>
  <w:num w:numId="5" w16cid:durableId="529489191">
    <w:abstractNumId w:val="26"/>
  </w:num>
  <w:num w:numId="6" w16cid:durableId="79261012">
    <w:abstractNumId w:val="15"/>
  </w:num>
  <w:num w:numId="7" w16cid:durableId="823163156">
    <w:abstractNumId w:val="30"/>
  </w:num>
  <w:num w:numId="8" w16cid:durableId="1700232093">
    <w:abstractNumId w:val="23"/>
  </w:num>
  <w:num w:numId="9" w16cid:durableId="809443122">
    <w:abstractNumId w:val="20"/>
  </w:num>
  <w:num w:numId="10" w16cid:durableId="1624385631">
    <w:abstractNumId w:val="13"/>
  </w:num>
  <w:num w:numId="11" w16cid:durableId="694231003">
    <w:abstractNumId w:val="11"/>
  </w:num>
  <w:num w:numId="12" w16cid:durableId="750086483">
    <w:abstractNumId w:val="0"/>
  </w:num>
  <w:num w:numId="13" w16cid:durableId="348871817">
    <w:abstractNumId w:val="27"/>
  </w:num>
  <w:num w:numId="14" w16cid:durableId="704135185">
    <w:abstractNumId w:val="29"/>
  </w:num>
  <w:num w:numId="15" w16cid:durableId="558396846">
    <w:abstractNumId w:val="9"/>
  </w:num>
  <w:num w:numId="16" w16cid:durableId="1204904641">
    <w:abstractNumId w:val="33"/>
  </w:num>
  <w:num w:numId="17" w16cid:durableId="1885286081">
    <w:abstractNumId w:val="6"/>
  </w:num>
  <w:num w:numId="18" w16cid:durableId="1927418160">
    <w:abstractNumId w:val="36"/>
  </w:num>
  <w:num w:numId="19" w16cid:durableId="313225388">
    <w:abstractNumId w:val="32"/>
  </w:num>
  <w:num w:numId="20" w16cid:durableId="2031759469">
    <w:abstractNumId w:val="8"/>
  </w:num>
  <w:num w:numId="21" w16cid:durableId="1972779533">
    <w:abstractNumId w:val="5"/>
  </w:num>
  <w:num w:numId="22" w16cid:durableId="1584727010">
    <w:abstractNumId w:val="19"/>
  </w:num>
  <w:num w:numId="23" w16cid:durableId="202061396">
    <w:abstractNumId w:val="39"/>
  </w:num>
  <w:num w:numId="24" w16cid:durableId="1101878269">
    <w:abstractNumId w:val="28"/>
  </w:num>
  <w:num w:numId="25" w16cid:durableId="245647871">
    <w:abstractNumId w:val="3"/>
  </w:num>
  <w:num w:numId="26" w16cid:durableId="946083283">
    <w:abstractNumId w:val="10"/>
  </w:num>
  <w:num w:numId="27" w16cid:durableId="1966891717">
    <w:abstractNumId w:val="31"/>
  </w:num>
  <w:num w:numId="28" w16cid:durableId="1917741044">
    <w:abstractNumId w:val="37"/>
  </w:num>
  <w:num w:numId="29" w16cid:durableId="553547826">
    <w:abstractNumId w:val="35"/>
  </w:num>
  <w:num w:numId="30" w16cid:durableId="320548418">
    <w:abstractNumId w:val="22"/>
  </w:num>
  <w:num w:numId="31" w16cid:durableId="1345664958">
    <w:abstractNumId w:val="1"/>
  </w:num>
  <w:num w:numId="32" w16cid:durableId="1755398930">
    <w:abstractNumId w:val="34"/>
  </w:num>
  <w:num w:numId="33" w16cid:durableId="1325862121">
    <w:abstractNumId w:val="38"/>
  </w:num>
  <w:num w:numId="34" w16cid:durableId="999384158">
    <w:abstractNumId w:val="12"/>
  </w:num>
  <w:num w:numId="35" w16cid:durableId="536282628">
    <w:abstractNumId w:val="7"/>
  </w:num>
  <w:num w:numId="36" w16cid:durableId="252082887">
    <w:abstractNumId w:val="2"/>
  </w:num>
  <w:num w:numId="37" w16cid:durableId="218328144">
    <w:abstractNumId w:val="17"/>
  </w:num>
  <w:num w:numId="38" w16cid:durableId="1970043849">
    <w:abstractNumId w:val="18"/>
  </w:num>
  <w:num w:numId="39" w16cid:durableId="924459422">
    <w:abstractNumId w:val="24"/>
  </w:num>
  <w:num w:numId="40" w16cid:durableId="20853681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F9"/>
    <w:rsid w:val="00000A77"/>
    <w:rsid w:val="00000B85"/>
    <w:rsid w:val="00000FB9"/>
    <w:rsid w:val="00003708"/>
    <w:rsid w:val="0000458B"/>
    <w:rsid w:val="00007A40"/>
    <w:rsid w:val="000117AB"/>
    <w:rsid w:val="00023D6D"/>
    <w:rsid w:val="00026DB1"/>
    <w:rsid w:val="00040394"/>
    <w:rsid w:val="000531D9"/>
    <w:rsid w:val="00054CC4"/>
    <w:rsid w:val="00056E54"/>
    <w:rsid w:val="0005730D"/>
    <w:rsid w:val="00060410"/>
    <w:rsid w:val="00063898"/>
    <w:rsid w:val="000671EA"/>
    <w:rsid w:val="000740C8"/>
    <w:rsid w:val="00075E31"/>
    <w:rsid w:val="00080CB0"/>
    <w:rsid w:val="00082685"/>
    <w:rsid w:val="0008305C"/>
    <w:rsid w:val="000872BE"/>
    <w:rsid w:val="00091AEF"/>
    <w:rsid w:val="000A1791"/>
    <w:rsid w:val="000A1C06"/>
    <w:rsid w:val="000A5E90"/>
    <w:rsid w:val="000A5FB8"/>
    <w:rsid w:val="000A5FE6"/>
    <w:rsid w:val="000A6F85"/>
    <w:rsid w:val="000B4D43"/>
    <w:rsid w:val="000B56A3"/>
    <w:rsid w:val="000C25EA"/>
    <w:rsid w:val="000C7400"/>
    <w:rsid w:val="000E19D0"/>
    <w:rsid w:val="000F4A31"/>
    <w:rsid w:val="000F5F9F"/>
    <w:rsid w:val="000F60BF"/>
    <w:rsid w:val="000F764F"/>
    <w:rsid w:val="000F797F"/>
    <w:rsid w:val="000F7A11"/>
    <w:rsid w:val="00101320"/>
    <w:rsid w:val="001014F7"/>
    <w:rsid w:val="0011525E"/>
    <w:rsid w:val="00117D7F"/>
    <w:rsid w:val="001243A6"/>
    <w:rsid w:val="00135B0F"/>
    <w:rsid w:val="00137929"/>
    <w:rsid w:val="00143C58"/>
    <w:rsid w:val="001573FC"/>
    <w:rsid w:val="00163960"/>
    <w:rsid w:val="00163B34"/>
    <w:rsid w:val="0016405E"/>
    <w:rsid w:val="0016505A"/>
    <w:rsid w:val="00165651"/>
    <w:rsid w:val="00166D3C"/>
    <w:rsid w:val="001729A0"/>
    <w:rsid w:val="0017678A"/>
    <w:rsid w:val="00184E9F"/>
    <w:rsid w:val="0018743D"/>
    <w:rsid w:val="00193AEE"/>
    <w:rsid w:val="001A2A45"/>
    <w:rsid w:val="001B7BED"/>
    <w:rsid w:val="001C3045"/>
    <w:rsid w:val="001C6F5F"/>
    <w:rsid w:val="001C7D54"/>
    <w:rsid w:val="001D2ABB"/>
    <w:rsid w:val="001D32FD"/>
    <w:rsid w:val="001D5374"/>
    <w:rsid w:val="001D5D32"/>
    <w:rsid w:val="001F28D7"/>
    <w:rsid w:val="001F5D03"/>
    <w:rsid w:val="001F7F52"/>
    <w:rsid w:val="0021217D"/>
    <w:rsid w:val="00215CD7"/>
    <w:rsid w:val="0022466A"/>
    <w:rsid w:val="00232F95"/>
    <w:rsid w:val="002358CC"/>
    <w:rsid w:val="00236F8D"/>
    <w:rsid w:val="0024040A"/>
    <w:rsid w:val="00246ABA"/>
    <w:rsid w:val="00252090"/>
    <w:rsid w:val="00253C51"/>
    <w:rsid w:val="00254CA3"/>
    <w:rsid w:val="00255D30"/>
    <w:rsid w:val="00261D65"/>
    <w:rsid w:val="00262CAD"/>
    <w:rsid w:val="0026405F"/>
    <w:rsid w:val="002648B8"/>
    <w:rsid w:val="0026789D"/>
    <w:rsid w:val="0027273A"/>
    <w:rsid w:val="00280308"/>
    <w:rsid w:val="002834B3"/>
    <w:rsid w:val="00285653"/>
    <w:rsid w:val="002861FC"/>
    <w:rsid w:val="00292099"/>
    <w:rsid w:val="0029348B"/>
    <w:rsid w:val="002A3071"/>
    <w:rsid w:val="002A3676"/>
    <w:rsid w:val="002A3872"/>
    <w:rsid w:val="002A5FE0"/>
    <w:rsid w:val="002B09AE"/>
    <w:rsid w:val="002B2CBE"/>
    <w:rsid w:val="002C1687"/>
    <w:rsid w:val="002C39FB"/>
    <w:rsid w:val="002C480F"/>
    <w:rsid w:val="002D1FD9"/>
    <w:rsid w:val="002D7163"/>
    <w:rsid w:val="002E4852"/>
    <w:rsid w:val="002E5F94"/>
    <w:rsid w:val="002E69D9"/>
    <w:rsid w:val="002F164F"/>
    <w:rsid w:val="003014A9"/>
    <w:rsid w:val="00315C5A"/>
    <w:rsid w:val="003211EC"/>
    <w:rsid w:val="00330D33"/>
    <w:rsid w:val="00332748"/>
    <w:rsid w:val="00345DE3"/>
    <w:rsid w:val="00346C11"/>
    <w:rsid w:val="00347D58"/>
    <w:rsid w:val="0035564B"/>
    <w:rsid w:val="003563DE"/>
    <w:rsid w:val="003573DD"/>
    <w:rsid w:val="0036211B"/>
    <w:rsid w:val="00373348"/>
    <w:rsid w:val="00374568"/>
    <w:rsid w:val="00375C72"/>
    <w:rsid w:val="00381278"/>
    <w:rsid w:val="003A4FD3"/>
    <w:rsid w:val="003A5D18"/>
    <w:rsid w:val="003B0BA9"/>
    <w:rsid w:val="003B13B1"/>
    <w:rsid w:val="003B4AEB"/>
    <w:rsid w:val="003B6103"/>
    <w:rsid w:val="003B7904"/>
    <w:rsid w:val="003C0141"/>
    <w:rsid w:val="003C06E0"/>
    <w:rsid w:val="003C0E83"/>
    <w:rsid w:val="003D44AC"/>
    <w:rsid w:val="003E03E2"/>
    <w:rsid w:val="003E2645"/>
    <w:rsid w:val="003E30BF"/>
    <w:rsid w:val="003E51B9"/>
    <w:rsid w:val="003F5D47"/>
    <w:rsid w:val="00403936"/>
    <w:rsid w:val="00413439"/>
    <w:rsid w:val="004162E1"/>
    <w:rsid w:val="00420390"/>
    <w:rsid w:val="004206F9"/>
    <w:rsid w:val="004238E8"/>
    <w:rsid w:val="0042523E"/>
    <w:rsid w:val="00427846"/>
    <w:rsid w:val="00430071"/>
    <w:rsid w:val="00434845"/>
    <w:rsid w:val="00436BE5"/>
    <w:rsid w:val="00437272"/>
    <w:rsid w:val="004375ED"/>
    <w:rsid w:val="00445611"/>
    <w:rsid w:val="00455FDA"/>
    <w:rsid w:val="0045614D"/>
    <w:rsid w:val="0046332A"/>
    <w:rsid w:val="00463D4F"/>
    <w:rsid w:val="00487ADD"/>
    <w:rsid w:val="00487EFE"/>
    <w:rsid w:val="004A2A66"/>
    <w:rsid w:val="004A78E0"/>
    <w:rsid w:val="004B3C89"/>
    <w:rsid w:val="004B6466"/>
    <w:rsid w:val="004C0DC1"/>
    <w:rsid w:val="004C5255"/>
    <w:rsid w:val="004C573C"/>
    <w:rsid w:val="004C7039"/>
    <w:rsid w:val="004C7619"/>
    <w:rsid w:val="004D0ADA"/>
    <w:rsid w:val="004D2AC1"/>
    <w:rsid w:val="004D7F5A"/>
    <w:rsid w:val="004E1D98"/>
    <w:rsid w:val="004E6E8E"/>
    <w:rsid w:val="004F36C0"/>
    <w:rsid w:val="004F6DA3"/>
    <w:rsid w:val="004F73FE"/>
    <w:rsid w:val="004F74FB"/>
    <w:rsid w:val="00503C51"/>
    <w:rsid w:val="0050779D"/>
    <w:rsid w:val="005077A1"/>
    <w:rsid w:val="00507861"/>
    <w:rsid w:val="00510650"/>
    <w:rsid w:val="005110EA"/>
    <w:rsid w:val="00511CD0"/>
    <w:rsid w:val="00511D10"/>
    <w:rsid w:val="0051229C"/>
    <w:rsid w:val="00520FBA"/>
    <w:rsid w:val="005210EA"/>
    <w:rsid w:val="0053481F"/>
    <w:rsid w:val="00536E90"/>
    <w:rsid w:val="005371B9"/>
    <w:rsid w:val="0053786A"/>
    <w:rsid w:val="00545DC5"/>
    <w:rsid w:val="00552DE2"/>
    <w:rsid w:val="0055308E"/>
    <w:rsid w:val="00562CC0"/>
    <w:rsid w:val="00563FF6"/>
    <w:rsid w:val="00574394"/>
    <w:rsid w:val="005746D3"/>
    <w:rsid w:val="00583EC2"/>
    <w:rsid w:val="005861F2"/>
    <w:rsid w:val="005926F1"/>
    <w:rsid w:val="005937AA"/>
    <w:rsid w:val="00594095"/>
    <w:rsid w:val="00595051"/>
    <w:rsid w:val="005A09F3"/>
    <w:rsid w:val="005A1BA4"/>
    <w:rsid w:val="005A2180"/>
    <w:rsid w:val="005A26C7"/>
    <w:rsid w:val="005A2F9E"/>
    <w:rsid w:val="005A6F9F"/>
    <w:rsid w:val="005B6335"/>
    <w:rsid w:val="005B6AA2"/>
    <w:rsid w:val="005B6D89"/>
    <w:rsid w:val="005C0ED2"/>
    <w:rsid w:val="005D0319"/>
    <w:rsid w:val="005D0FCC"/>
    <w:rsid w:val="005D2FCA"/>
    <w:rsid w:val="005E0BD9"/>
    <w:rsid w:val="005E0F72"/>
    <w:rsid w:val="005E12BC"/>
    <w:rsid w:val="005E2081"/>
    <w:rsid w:val="005E2420"/>
    <w:rsid w:val="005E2AC4"/>
    <w:rsid w:val="005E64A3"/>
    <w:rsid w:val="005F2978"/>
    <w:rsid w:val="005F512E"/>
    <w:rsid w:val="005F6009"/>
    <w:rsid w:val="00601F99"/>
    <w:rsid w:val="00610091"/>
    <w:rsid w:val="00611B75"/>
    <w:rsid w:val="00615564"/>
    <w:rsid w:val="00617998"/>
    <w:rsid w:val="00617D5D"/>
    <w:rsid w:val="006253EA"/>
    <w:rsid w:val="006337F2"/>
    <w:rsid w:val="00633C04"/>
    <w:rsid w:val="00643015"/>
    <w:rsid w:val="00643410"/>
    <w:rsid w:val="00646FF5"/>
    <w:rsid w:val="00647E67"/>
    <w:rsid w:val="00650FCD"/>
    <w:rsid w:val="00666267"/>
    <w:rsid w:val="00675A3B"/>
    <w:rsid w:val="00683059"/>
    <w:rsid w:val="00694570"/>
    <w:rsid w:val="006A3316"/>
    <w:rsid w:val="006A4100"/>
    <w:rsid w:val="006A7A1B"/>
    <w:rsid w:val="006B09F1"/>
    <w:rsid w:val="006B4EB8"/>
    <w:rsid w:val="006C4B7C"/>
    <w:rsid w:val="006D50F9"/>
    <w:rsid w:val="006D5D37"/>
    <w:rsid w:val="006D6DE8"/>
    <w:rsid w:val="006E39E3"/>
    <w:rsid w:val="006E3B8F"/>
    <w:rsid w:val="006E6C85"/>
    <w:rsid w:val="006F0880"/>
    <w:rsid w:val="006F6A3B"/>
    <w:rsid w:val="00703C08"/>
    <w:rsid w:val="00703D34"/>
    <w:rsid w:val="00713C37"/>
    <w:rsid w:val="00720EBE"/>
    <w:rsid w:val="00721598"/>
    <w:rsid w:val="007220FC"/>
    <w:rsid w:val="0072444D"/>
    <w:rsid w:val="00730ECB"/>
    <w:rsid w:val="00730F60"/>
    <w:rsid w:val="0073104A"/>
    <w:rsid w:val="0073674B"/>
    <w:rsid w:val="007467D2"/>
    <w:rsid w:val="00754D12"/>
    <w:rsid w:val="00756620"/>
    <w:rsid w:val="0075697F"/>
    <w:rsid w:val="007703C2"/>
    <w:rsid w:val="00782C74"/>
    <w:rsid w:val="00782FEC"/>
    <w:rsid w:val="007834D9"/>
    <w:rsid w:val="0078792A"/>
    <w:rsid w:val="00793534"/>
    <w:rsid w:val="0079471C"/>
    <w:rsid w:val="007A1AC7"/>
    <w:rsid w:val="007A454E"/>
    <w:rsid w:val="007A6051"/>
    <w:rsid w:val="007C26FA"/>
    <w:rsid w:val="007D462B"/>
    <w:rsid w:val="007D5160"/>
    <w:rsid w:val="007D6C9B"/>
    <w:rsid w:val="007E1CF0"/>
    <w:rsid w:val="008031F1"/>
    <w:rsid w:val="0080425C"/>
    <w:rsid w:val="00805E95"/>
    <w:rsid w:val="008148E4"/>
    <w:rsid w:val="0081704F"/>
    <w:rsid w:val="008458C2"/>
    <w:rsid w:val="008459AD"/>
    <w:rsid w:val="008537AD"/>
    <w:rsid w:val="0086042A"/>
    <w:rsid w:val="00870D70"/>
    <w:rsid w:val="00873323"/>
    <w:rsid w:val="00881554"/>
    <w:rsid w:val="00887C1E"/>
    <w:rsid w:val="00892021"/>
    <w:rsid w:val="008920E8"/>
    <w:rsid w:val="00892AF0"/>
    <w:rsid w:val="0089566D"/>
    <w:rsid w:val="00895E29"/>
    <w:rsid w:val="008A42C3"/>
    <w:rsid w:val="008A539E"/>
    <w:rsid w:val="008A7A5B"/>
    <w:rsid w:val="008A7E13"/>
    <w:rsid w:val="008B006B"/>
    <w:rsid w:val="008B0B09"/>
    <w:rsid w:val="008B23E2"/>
    <w:rsid w:val="008B3861"/>
    <w:rsid w:val="008B4081"/>
    <w:rsid w:val="008C10AB"/>
    <w:rsid w:val="008C4E09"/>
    <w:rsid w:val="008D2EA4"/>
    <w:rsid w:val="008D5644"/>
    <w:rsid w:val="008D68AD"/>
    <w:rsid w:val="008D7D08"/>
    <w:rsid w:val="008F2A1A"/>
    <w:rsid w:val="008F4C95"/>
    <w:rsid w:val="008F52F0"/>
    <w:rsid w:val="008F6576"/>
    <w:rsid w:val="00903692"/>
    <w:rsid w:val="009059E6"/>
    <w:rsid w:val="009116F2"/>
    <w:rsid w:val="00917DA1"/>
    <w:rsid w:val="00922385"/>
    <w:rsid w:val="009242D4"/>
    <w:rsid w:val="0092623B"/>
    <w:rsid w:val="00931363"/>
    <w:rsid w:val="00932DCD"/>
    <w:rsid w:val="0093315B"/>
    <w:rsid w:val="0093320E"/>
    <w:rsid w:val="00937F6F"/>
    <w:rsid w:val="00942B0C"/>
    <w:rsid w:val="00952141"/>
    <w:rsid w:val="00953705"/>
    <w:rsid w:val="009604BD"/>
    <w:rsid w:val="00961855"/>
    <w:rsid w:val="009700A9"/>
    <w:rsid w:val="0097675D"/>
    <w:rsid w:val="009860C0"/>
    <w:rsid w:val="0099321D"/>
    <w:rsid w:val="009939DE"/>
    <w:rsid w:val="00995755"/>
    <w:rsid w:val="00996E46"/>
    <w:rsid w:val="009A3993"/>
    <w:rsid w:val="009A5BD9"/>
    <w:rsid w:val="009B5F89"/>
    <w:rsid w:val="009C4018"/>
    <w:rsid w:val="009C50B1"/>
    <w:rsid w:val="009D79E2"/>
    <w:rsid w:val="009D7F55"/>
    <w:rsid w:val="009E05E7"/>
    <w:rsid w:val="009E3EC4"/>
    <w:rsid w:val="009F3A92"/>
    <w:rsid w:val="009F3ED5"/>
    <w:rsid w:val="00A06CC8"/>
    <w:rsid w:val="00A132D7"/>
    <w:rsid w:val="00A13936"/>
    <w:rsid w:val="00A1575B"/>
    <w:rsid w:val="00A230C6"/>
    <w:rsid w:val="00A31EE0"/>
    <w:rsid w:val="00A34422"/>
    <w:rsid w:val="00A41544"/>
    <w:rsid w:val="00A444DE"/>
    <w:rsid w:val="00A44504"/>
    <w:rsid w:val="00A53377"/>
    <w:rsid w:val="00A53FEC"/>
    <w:rsid w:val="00A5738B"/>
    <w:rsid w:val="00A60825"/>
    <w:rsid w:val="00A662F5"/>
    <w:rsid w:val="00A66E4D"/>
    <w:rsid w:val="00A727C3"/>
    <w:rsid w:val="00A77CC0"/>
    <w:rsid w:val="00A813A8"/>
    <w:rsid w:val="00A8511C"/>
    <w:rsid w:val="00A90DDF"/>
    <w:rsid w:val="00A949EB"/>
    <w:rsid w:val="00A96263"/>
    <w:rsid w:val="00A9672A"/>
    <w:rsid w:val="00A97596"/>
    <w:rsid w:val="00AA3CF4"/>
    <w:rsid w:val="00AA6448"/>
    <w:rsid w:val="00AB29E6"/>
    <w:rsid w:val="00AB3E18"/>
    <w:rsid w:val="00AB4CBF"/>
    <w:rsid w:val="00AC11CD"/>
    <w:rsid w:val="00AC351F"/>
    <w:rsid w:val="00AC3D93"/>
    <w:rsid w:val="00AE18F5"/>
    <w:rsid w:val="00AE1BE5"/>
    <w:rsid w:val="00AE657D"/>
    <w:rsid w:val="00AE7B25"/>
    <w:rsid w:val="00AF5B83"/>
    <w:rsid w:val="00AF7461"/>
    <w:rsid w:val="00B049A9"/>
    <w:rsid w:val="00B14D9C"/>
    <w:rsid w:val="00B34902"/>
    <w:rsid w:val="00B424BF"/>
    <w:rsid w:val="00B4371A"/>
    <w:rsid w:val="00B440A9"/>
    <w:rsid w:val="00B44EFB"/>
    <w:rsid w:val="00B46022"/>
    <w:rsid w:val="00B47072"/>
    <w:rsid w:val="00B654F9"/>
    <w:rsid w:val="00B66BD0"/>
    <w:rsid w:val="00B75084"/>
    <w:rsid w:val="00B80143"/>
    <w:rsid w:val="00B823C5"/>
    <w:rsid w:val="00B91768"/>
    <w:rsid w:val="00B94148"/>
    <w:rsid w:val="00BA12D5"/>
    <w:rsid w:val="00BA6929"/>
    <w:rsid w:val="00BA7091"/>
    <w:rsid w:val="00BA70FF"/>
    <w:rsid w:val="00BA7C63"/>
    <w:rsid w:val="00BB1E4E"/>
    <w:rsid w:val="00BB239C"/>
    <w:rsid w:val="00BB2609"/>
    <w:rsid w:val="00BC31ED"/>
    <w:rsid w:val="00BC3694"/>
    <w:rsid w:val="00BC46FF"/>
    <w:rsid w:val="00BD54AB"/>
    <w:rsid w:val="00BE3663"/>
    <w:rsid w:val="00BE6F6E"/>
    <w:rsid w:val="00BF7D03"/>
    <w:rsid w:val="00C003AA"/>
    <w:rsid w:val="00C01D5A"/>
    <w:rsid w:val="00C06B6F"/>
    <w:rsid w:val="00C07E75"/>
    <w:rsid w:val="00C15366"/>
    <w:rsid w:val="00C15720"/>
    <w:rsid w:val="00C17832"/>
    <w:rsid w:val="00C23082"/>
    <w:rsid w:val="00C24162"/>
    <w:rsid w:val="00C251E4"/>
    <w:rsid w:val="00C30C23"/>
    <w:rsid w:val="00C3568B"/>
    <w:rsid w:val="00C424E5"/>
    <w:rsid w:val="00C479D5"/>
    <w:rsid w:val="00C52361"/>
    <w:rsid w:val="00C56C8F"/>
    <w:rsid w:val="00C61433"/>
    <w:rsid w:val="00C62730"/>
    <w:rsid w:val="00C63401"/>
    <w:rsid w:val="00C67D8A"/>
    <w:rsid w:val="00C748E9"/>
    <w:rsid w:val="00C75ECE"/>
    <w:rsid w:val="00C77BA5"/>
    <w:rsid w:val="00C8154E"/>
    <w:rsid w:val="00C83F70"/>
    <w:rsid w:val="00C97BD3"/>
    <w:rsid w:val="00CA57E8"/>
    <w:rsid w:val="00CA60EC"/>
    <w:rsid w:val="00CB41FA"/>
    <w:rsid w:val="00CC1F12"/>
    <w:rsid w:val="00CC7698"/>
    <w:rsid w:val="00CD1E40"/>
    <w:rsid w:val="00CD482C"/>
    <w:rsid w:val="00CE6A00"/>
    <w:rsid w:val="00CF1373"/>
    <w:rsid w:val="00CF273A"/>
    <w:rsid w:val="00CF6290"/>
    <w:rsid w:val="00D00154"/>
    <w:rsid w:val="00D01418"/>
    <w:rsid w:val="00D01F25"/>
    <w:rsid w:val="00D022FB"/>
    <w:rsid w:val="00D0333E"/>
    <w:rsid w:val="00D038F2"/>
    <w:rsid w:val="00D05072"/>
    <w:rsid w:val="00D066C1"/>
    <w:rsid w:val="00D127D8"/>
    <w:rsid w:val="00D17060"/>
    <w:rsid w:val="00D17B53"/>
    <w:rsid w:val="00D21B3A"/>
    <w:rsid w:val="00D2232F"/>
    <w:rsid w:val="00D26E6D"/>
    <w:rsid w:val="00D33CC3"/>
    <w:rsid w:val="00D40183"/>
    <w:rsid w:val="00D41A18"/>
    <w:rsid w:val="00D44780"/>
    <w:rsid w:val="00D56B19"/>
    <w:rsid w:val="00D60AE1"/>
    <w:rsid w:val="00D630BE"/>
    <w:rsid w:val="00D6493D"/>
    <w:rsid w:val="00D6580F"/>
    <w:rsid w:val="00D65C19"/>
    <w:rsid w:val="00D70439"/>
    <w:rsid w:val="00D742A9"/>
    <w:rsid w:val="00D75D44"/>
    <w:rsid w:val="00D86819"/>
    <w:rsid w:val="00D876D7"/>
    <w:rsid w:val="00DA5045"/>
    <w:rsid w:val="00DA6F86"/>
    <w:rsid w:val="00DB5ADE"/>
    <w:rsid w:val="00DB6065"/>
    <w:rsid w:val="00DD489B"/>
    <w:rsid w:val="00DE05D1"/>
    <w:rsid w:val="00DE5BF2"/>
    <w:rsid w:val="00E03DB7"/>
    <w:rsid w:val="00E03F91"/>
    <w:rsid w:val="00E068EB"/>
    <w:rsid w:val="00E07690"/>
    <w:rsid w:val="00E11056"/>
    <w:rsid w:val="00E20578"/>
    <w:rsid w:val="00E33076"/>
    <w:rsid w:val="00E4134C"/>
    <w:rsid w:val="00E41632"/>
    <w:rsid w:val="00E45095"/>
    <w:rsid w:val="00E50DB5"/>
    <w:rsid w:val="00E571B8"/>
    <w:rsid w:val="00E60756"/>
    <w:rsid w:val="00E609F0"/>
    <w:rsid w:val="00E6217D"/>
    <w:rsid w:val="00E6740A"/>
    <w:rsid w:val="00E720C6"/>
    <w:rsid w:val="00E73883"/>
    <w:rsid w:val="00E77E06"/>
    <w:rsid w:val="00E8176C"/>
    <w:rsid w:val="00E81869"/>
    <w:rsid w:val="00E8756E"/>
    <w:rsid w:val="00E91F8F"/>
    <w:rsid w:val="00E94DAF"/>
    <w:rsid w:val="00E94EB2"/>
    <w:rsid w:val="00E96875"/>
    <w:rsid w:val="00E979A5"/>
    <w:rsid w:val="00EA77B3"/>
    <w:rsid w:val="00EB2B7F"/>
    <w:rsid w:val="00EB6558"/>
    <w:rsid w:val="00EC1384"/>
    <w:rsid w:val="00EC45DE"/>
    <w:rsid w:val="00ED3F68"/>
    <w:rsid w:val="00EE0907"/>
    <w:rsid w:val="00EE7F4D"/>
    <w:rsid w:val="00EF1FB7"/>
    <w:rsid w:val="00EF203F"/>
    <w:rsid w:val="00EF2330"/>
    <w:rsid w:val="00F03882"/>
    <w:rsid w:val="00F04A27"/>
    <w:rsid w:val="00F13797"/>
    <w:rsid w:val="00F14A4B"/>
    <w:rsid w:val="00F2164F"/>
    <w:rsid w:val="00F22916"/>
    <w:rsid w:val="00F24496"/>
    <w:rsid w:val="00F26441"/>
    <w:rsid w:val="00F33E01"/>
    <w:rsid w:val="00F50E3E"/>
    <w:rsid w:val="00F532F4"/>
    <w:rsid w:val="00F54430"/>
    <w:rsid w:val="00F61D33"/>
    <w:rsid w:val="00F6588B"/>
    <w:rsid w:val="00F714FC"/>
    <w:rsid w:val="00F779BC"/>
    <w:rsid w:val="00F9508A"/>
    <w:rsid w:val="00F95494"/>
    <w:rsid w:val="00F9663F"/>
    <w:rsid w:val="00FA2440"/>
    <w:rsid w:val="00FB227B"/>
    <w:rsid w:val="00FB63CB"/>
    <w:rsid w:val="00FB6AEF"/>
    <w:rsid w:val="00FC2041"/>
    <w:rsid w:val="00FD0101"/>
    <w:rsid w:val="00FD0297"/>
    <w:rsid w:val="00FE597A"/>
    <w:rsid w:val="00FE6194"/>
    <w:rsid w:val="00FF05ED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7D9EE6"/>
  <w15:docId w15:val="{7D3B36AF-A55E-4349-9B3F-E16018E6B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40C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300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300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35B0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54CC4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53E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2F9E"/>
    <w:pPr>
      <w:ind w:left="720"/>
      <w:contextualSpacing/>
    </w:pPr>
  </w:style>
  <w:style w:type="paragraph" w:styleId="NoSpacing">
    <w:name w:val="No Spacing"/>
    <w:uiPriority w:val="1"/>
    <w:qFormat/>
    <w:rsid w:val="008A42C3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Level1">
    <w:name w:val="Level 1"/>
    <w:basedOn w:val="Normal"/>
    <w:rsid w:val="00873323"/>
    <w:pPr>
      <w:numPr>
        <w:numId w:val="39"/>
      </w:numPr>
      <w:spacing w:before="120" w:after="120"/>
    </w:pPr>
    <w:rPr>
      <w:b/>
      <w:sz w:val="22"/>
      <w:u w:val="single"/>
      <w:lang w:val="en-GB"/>
    </w:rPr>
  </w:style>
  <w:style w:type="paragraph" w:customStyle="1" w:styleId="Level2">
    <w:name w:val="Level 2"/>
    <w:basedOn w:val="Normal"/>
    <w:rsid w:val="00873323"/>
    <w:pPr>
      <w:numPr>
        <w:ilvl w:val="1"/>
        <w:numId w:val="39"/>
      </w:numPr>
    </w:pPr>
    <w:rPr>
      <w:lang w:val="x-none"/>
    </w:rPr>
  </w:style>
  <w:style w:type="paragraph" w:customStyle="1" w:styleId="Level3">
    <w:name w:val="Level 3"/>
    <w:basedOn w:val="Normal"/>
    <w:rsid w:val="00873323"/>
    <w:pPr>
      <w:numPr>
        <w:ilvl w:val="2"/>
        <w:numId w:val="39"/>
      </w:numPr>
      <w:spacing w:before="120" w:after="120"/>
      <w:jc w:val="both"/>
    </w:pPr>
    <w:rPr>
      <w:sz w:val="22"/>
      <w:lang w:val="en-GB"/>
    </w:rPr>
  </w:style>
  <w:style w:type="paragraph" w:customStyle="1" w:styleId="Level4">
    <w:name w:val="Level 4"/>
    <w:basedOn w:val="Normal"/>
    <w:rsid w:val="00873323"/>
    <w:pPr>
      <w:numPr>
        <w:ilvl w:val="3"/>
        <w:numId w:val="39"/>
      </w:numPr>
    </w:pPr>
    <w:rPr>
      <w:lang w:val="en-GB"/>
    </w:rPr>
  </w:style>
  <w:style w:type="paragraph" w:customStyle="1" w:styleId="Level5">
    <w:name w:val="Level 5"/>
    <w:basedOn w:val="Normal"/>
    <w:rsid w:val="00873323"/>
    <w:pPr>
      <w:numPr>
        <w:ilvl w:val="4"/>
        <w:numId w:val="39"/>
      </w:numPr>
    </w:pPr>
    <w:rPr>
      <w:lang w:val="en-GB"/>
    </w:rPr>
  </w:style>
  <w:style w:type="paragraph" w:customStyle="1" w:styleId="Level6">
    <w:name w:val="Level 6"/>
    <w:basedOn w:val="Normal"/>
    <w:rsid w:val="00873323"/>
    <w:pPr>
      <w:numPr>
        <w:ilvl w:val="5"/>
        <w:numId w:val="39"/>
      </w:numPr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1575B"/>
    <w:rPr>
      <w:color w:val="808080"/>
    </w:rPr>
  </w:style>
  <w:style w:type="character" w:customStyle="1" w:styleId="Style2">
    <w:name w:val="Style2"/>
    <w:basedOn w:val="DefaultParagraphFont"/>
    <w:uiPriority w:val="1"/>
    <w:qFormat/>
    <w:rsid w:val="00A1575B"/>
    <w:rPr>
      <w:color w:val="0070C0"/>
    </w:rPr>
  </w:style>
  <w:style w:type="character" w:styleId="Hyperlink">
    <w:name w:val="Hyperlink"/>
    <w:basedOn w:val="DefaultParagraphFont"/>
    <w:unhideWhenUsed/>
    <w:rsid w:val="00EE7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abisupport@headwayessex.org.uk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%20(Blank%20Forms)\Service%20User%20Forms\Referral%20Forms\F158%20-%20ABI%20Client%20Referral%20Form-V01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569499E75334EB899A17F332C04C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8546E-BDA5-475A-8C93-15B7315F5ED0}"/>
      </w:docPartPr>
      <w:docPartBody>
        <w:p w:rsidR="00000000" w:rsidRDefault="00000000">
          <w:pPr>
            <w:pStyle w:val="B569499E75334EB899A17F332C04CFDB"/>
          </w:pPr>
          <w:r>
            <w:rPr>
              <w:rStyle w:val="PlaceholderText"/>
            </w:rPr>
            <w:t>__________________</w:t>
          </w:r>
        </w:p>
      </w:docPartBody>
    </w:docPart>
    <w:docPart>
      <w:docPartPr>
        <w:name w:val="9B181EB2BCF74EA584EF1A3937316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8FD27-B89D-4FE2-897C-B11153BDC3DA}"/>
      </w:docPartPr>
      <w:docPartBody>
        <w:p w:rsidR="00000000" w:rsidRDefault="00000000">
          <w:pPr>
            <w:pStyle w:val="9B181EB2BCF74EA584EF1A3937316EA3"/>
          </w:pPr>
          <w:r w:rsidRPr="00FF05ED">
            <w:rPr>
              <w:rFonts w:ascii="Calibri" w:hAnsi="Calibri"/>
              <w:b/>
              <w:color w:val="808080" w:themeColor="background1" w:themeShade="80"/>
            </w:rPr>
            <w:t>___________________________________</w:t>
          </w:r>
        </w:p>
      </w:docPartBody>
    </w:docPart>
    <w:docPart>
      <w:docPartPr>
        <w:name w:val="BFAD93B3EC2E470D89FC0FA2960A8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2B2C6-FD60-4042-8C92-36941C7655E8}"/>
      </w:docPartPr>
      <w:docPartBody>
        <w:p w:rsidR="00000000" w:rsidRDefault="00000000">
          <w:pPr>
            <w:pStyle w:val="BFAD93B3EC2E470D89FC0FA2960A863C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80CEDB170436471EBECF4288C1BAD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003CC-0C9C-463A-9169-36E3841650DB}"/>
      </w:docPartPr>
      <w:docPartBody>
        <w:p w:rsidR="00000000" w:rsidRDefault="00000000">
          <w:pPr>
            <w:pStyle w:val="80CEDB170436471EBECF4288C1BAD6E3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EA5802F62B8344628F3888569B315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65003-6AA8-4C0E-8EDD-F77FDCCE6754}"/>
      </w:docPartPr>
      <w:docPartBody>
        <w:p w:rsidR="00000000" w:rsidRDefault="00000000">
          <w:pPr>
            <w:pStyle w:val="EA5802F62B8344628F3888569B315115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82FEEA8E62B240FA9B5FA2BE6CED0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E3A17-F4AB-4CAA-8B3A-4266BA00FE4C}"/>
      </w:docPartPr>
      <w:docPartBody>
        <w:p w:rsidR="00000000" w:rsidRDefault="00000000">
          <w:pPr>
            <w:pStyle w:val="82FEEA8E62B240FA9B5FA2BE6CED0083"/>
          </w:pPr>
          <w:r>
            <w:rPr>
              <w:rStyle w:val="PlaceholderText"/>
            </w:rPr>
            <w:t>_____________________________________</w:t>
          </w:r>
        </w:p>
      </w:docPartBody>
    </w:docPart>
    <w:docPart>
      <w:docPartPr>
        <w:name w:val="F99F34CCC8D847C6A084FFAA74EE8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5CC3F-8628-419B-A739-5C34855735D5}"/>
      </w:docPartPr>
      <w:docPartBody>
        <w:p w:rsidR="00000000" w:rsidRDefault="00000000">
          <w:pPr>
            <w:pStyle w:val="F99F34CCC8D847C6A084FFAA74EE83C2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9F1D21E793A64B518A012C546FD8C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55820-2DFE-483F-98D3-D1225E73E625}"/>
      </w:docPartPr>
      <w:docPartBody>
        <w:p w:rsidR="00000000" w:rsidRDefault="00000000">
          <w:pPr>
            <w:pStyle w:val="9F1D21E793A64B518A012C546FD8C94D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7C905123A94742F3AA6A033F47FC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07024-7F4C-4CE8-8CB9-F5EB1290C8AB}"/>
      </w:docPartPr>
      <w:docPartBody>
        <w:p w:rsidR="00000000" w:rsidRDefault="00000000">
          <w:pPr>
            <w:pStyle w:val="7C905123A94742F3AA6A033F47FCA947"/>
          </w:pPr>
          <w:r w:rsidRPr="00AE657D">
            <w:rPr>
              <w:rFonts w:ascii="Calibri" w:hAnsi="Calibri"/>
              <w:i/>
              <w:color w:val="808080" w:themeColor="background1" w:themeShade="80"/>
            </w:rPr>
            <w:t>_______________________</w:t>
          </w:r>
        </w:p>
      </w:docPartBody>
    </w:docPart>
    <w:docPart>
      <w:docPartPr>
        <w:name w:val="21DD3E983E524DF38E333DF5D59CC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A89D-44DE-4DA1-A9B5-F7496AACC13E}"/>
      </w:docPartPr>
      <w:docPartBody>
        <w:p w:rsidR="00000000" w:rsidRDefault="00000000">
          <w:pPr>
            <w:pStyle w:val="21DD3E983E524DF38E333DF5D59CC99F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BBBB4F955A9A48DD927E55E374D67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3051F-4FDC-4B28-B66C-73F671AC928F}"/>
      </w:docPartPr>
      <w:docPartBody>
        <w:p w:rsidR="00000000" w:rsidRDefault="00000000">
          <w:pPr>
            <w:pStyle w:val="BBBB4F955A9A48DD927E55E374D67DA7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33611B1675904025A3323C4E0C7B1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BBB6B-B26F-4022-A59B-6C55740B3591}"/>
      </w:docPartPr>
      <w:docPartBody>
        <w:p w:rsidR="00000000" w:rsidRDefault="00000000">
          <w:pPr>
            <w:pStyle w:val="33611B1675904025A3323C4E0C7B1B07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BDAC5389A8B449638668808CF4B93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EB9AF-5D3B-457D-9914-302A1E5597A1}"/>
      </w:docPartPr>
      <w:docPartBody>
        <w:p w:rsidR="00000000" w:rsidRDefault="00000000">
          <w:pPr>
            <w:pStyle w:val="BDAC5389A8B449638668808CF4B93B24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59A9CDA579A420DB193D7252D81A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C6A2F-1A56-4C6E-8595-12DB0C558344}"/>
      </w:docPartPr>
      <w:docPartBody>
        <w:p w:rsidR="00000000" w:rsidRDefault="00000000">
          <w:pPr>
            <w:pStyle w:val="059A9CDA579A420DB193D7252D81AFC4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FA8C8D6858F94C7D868AD75667411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92450-2492-4DC9-A699-0E616E591677}"/>
      </w:docPartPr>
      <w:docPartBody>
        <w:p w:rsidR="00000000" w:rsidRDefault="00000000">
          <w:pPr>
            <w:pStyle w:val="FA8C8D6858F94C7D868AD7566741187A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FE9F5C6DF07B42488AC71EE98F26A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9184B-AD76-4D5B-BF4C-E39AB4FC58F3}"/>
      </w:docPartPr>
      <w:docPartBody>
        <w:p w:rsidR="00000000" w:rsidRDefault="00000000">
          <w:pPr>
            <w:pStyle w:val="FE9F5C6DF07B42488AC71EE98F26ABC3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0EC0C63408724BD485ECC51565ED2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9EC02-D1CE-4F11-A842-3C0BAAACBC2D}"/>
      </w:docPartPr>
      <w:docPartBody>
        <w:p w:rsidR="00000000" w:rsidRDefault="00000000">
          <w:pPr>
            <w:pStyle w:val="0EC0C63408724BD485ECC51565ED2BF6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0DCCF93F93CC4556985EBEF5A5D9A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F1601-0D3E-4BCC-9AE1-7BEF4888A379}"/>
      </w:docPartPr>
      <w:docPartBody>
        <w:p w:rsidR="00000000" w:rsidRDefault="00000000">
          <w:pPr>
            <w:pStyle w:val="0DCCF93F93CC4556985EBEF5A5D9A469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00A90F554D35432F8CF5548413E61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A3896-6252-45AE-A7D4-2B0072FD8E0C}"/>
      </w:docPartPr>
      <w:docPartBody>
        <w:p w:rsidR="00000000" w:rsidRDefault="00000000">
          <w:pPr>
            <w:pStyle w:val="00A90F554D35432F8CF5548413E61AF7"/>
          </w:pPr>
          <w:r>
            <w:rPr>
              <w:rFonts w:ascii="Calibri" w:hAnsi="Calibri"/>
              <w:i/>
              <w:color w:val="808080" w:themeColor="background1" w:themeShade="80"/>
            </w:rPr>
            <w:t>________________</w:t>
          </w:r>
          <w:r w:rsidRPr="00AE657D">
            <w:rPr>
              <w:rFonts w:ascii="Calibri" w:hAnsi="Calibri"/>
              <w:i/>
              <w:color w:val="808080" w:themeColor="background1" w:themeShade="80"/>
            </w:rPr>
            <w:t>________</w:t>
          </w:r>
        </w:p>
      </w:docPartBody>
    </w:docPart>
    <w:docPart>
      <w:docPartPr>
        <w:name w:val="F5B4CAADA6FC4D97BDBF90F1D5DF9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9EF81-1DD1-40A2-87EE-1812C7F1FF30}"/>
      </w:docPartPr>
      <w:docPartBody>
        <w:p w:rsidR="00000000" w:rsidRDefault="00000000">
          <w:pPr>
            <w:pStyle w:val="F5B4CAADA6FC4D97BDBF90F1D5DF998C"/>
          </w:pPr>
          <w:r>
            <w:rPr>
              <w:rStyle w:val="PlaceholderText"/>
            </w:rPr>
            <w:t>__________________________</w:t>
          </w:r>
        </w:p>
      </w:docPartBody>
    </w:docPart>
    <w:docPart>
      <w:docPartPr>
        <w:name w:val="892DB073849B4C94AF5BC8B7DFDEC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75927-F43B-4755-8704-62696BA9277E}"/>
      </w:docPartPr>
      <w:docPartBody>
        <w:p w:rsidR="00000000" w:rsidRDefault="00000000">
          <w:pPr>
            <w:pStyle w:val="892DB073849B4C94AF5BC8B7DFDEC0F3"/>
          </w:pPr>
          <w:r>
            <w:rPr>
              <w:rStyle w:val="PlaceholderText"/>
            </w:rPr>
            <w:t>________________</w:t>
          </w:r>
        </w:p>
      </w:docPartBody>
    </w:docPart>
    <w:docPart>
      <w:docPartPr>
        <w:name w:val="2666995F6EAC43009A06A9C744621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6A3B5-6956-495F-936C-A10091C8349E}"/>
      </w:docPartPr>
      <w:docPartBody>
        <w:p w:rsidR="00000000" w:rsidRDefault="00000000">
          <w:pPr>
            <w:pStyle w:val="2666995F6EAC43009A06A9C744621A25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711EC543F8364B9789BFDD790A21C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947A7-CF7B-470D-A855-6B78AAD2AFF5}"/>
      </w:docPartPr>
      <w:docPartBody>
        <w:p w:rsidR="00000000" w:rsidRDefault="00000000">
          <w:pPr>
            <w:pStyle w:val="711EC543F8364B9789BFDD790A21C305"/>
          </w:pPr>
          <w:r w:rsidRPr="00C56C8F">
            <w:rPr>
              <w:rStyle w:val="Style2"/>
              <w:color w:val="A6A6A6" w:themeColor="background1" w:themeShade="A6"/>
            </w:rPr>
            <w:t>___________________</w:t>
          </w:r>
        </w:p>
      </w:docPartBody>
    </w:docPart>
    <w:docPart>
      <w:docPartPr>
        <w:name w:val="2CACA12A30F04AF9B0DA1A248783B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B7EAF-279E-4955-8E2A-DAA943E6B69F}"/>
      </w:docPartPr>
      <w:docPartBody>
        <w:p w:rsidR="00000000" w:rsidRDefault="00000000">
          <w:pPr>
            <w:pStyle w:val="2CACA12A30F04AF9B0DA1A248783B05C"/>
          </w:pPr>
          <w:r>
            <w:rPr>
              <w:rStyle w:val="PlaceholderText"/>
            </w:rPr>
            <w:t>____________________________________________________</w:t>
          </w:r>
        </w:p>
      </w:docPartBody>
    </w:docPart>
    <w:docPart>
      <w:docPartPr>
        <w:name w:val="E51931ECA971472BA1E478C496DF6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81E01-1E13-482F-9753-4E0352AF1260}"/>
      </w:docPartPr>
      <w:docPartBody>
        <w:p w:rsidR="00000000" w:rsidRDefault="00000000">
          <w:pPr>
            <w:pStyle w:val="E51931ECA971472BA1E478C496DF6472"/>
          </w:pPr>
          <w:r>
            <w:rPr>
              <w:rStyle w:val="PlaceholderText"/>
            </w:rPr>
            <w:t>______________________________________________________________________</w:t>
          </w:r>
        </w:p>
      </w:docPartBody>
    </w:docPart>
    <w:docPart>
      <w:docPartPr>
        <w:name w:val="19712544A06943418E1DBD08E65BA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31E65-71C8-4D96-8974-603BB204F17A}"/>
      </w:docPartPr>
      <w:docPartBody>
        <w:p w:rsidR="00000000" w:rsidRDefault="00000000">
          <w:pPr>
            <w:pStyle w:val="19712544A06943418E1DBD08E65BAA0B"/>
          </w:pPr>
          <w:r>
            <w:rPr>
              <w:rStyle w:val="PlaceholderText"/>
            </w:rPr>
            <w:t>______________________________________________________________</w:t>
          </w:r>
        </w:p>
      </w:docPartBody>
    </w:docPart>
    <w:docPart>
      <w:docPartPr>
        <w:name w:val="7F040DC3A9124808945B68508AD9A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9794B-5003-4306-BE94-450A42091440}"/>
      </w:docPartPr>
      <w:docPartBody>
        <w:p w:rsidR="00000000" w:rsidRDefault="00000000">
          <w:pPr>
            <w:pStyle w:val="7F040DC3A9124808945B68508AD9AEED"/>
          </w:pPr>
          <w:r>
            <w:rPr>
              <w:rFonts w:ascii="Calibri" w:hAnsi="Calibri"/>
              <w:b/>
              <w:color w:val="808080" w:themeColor="background1" w:themeShade="80"/>
            </w:rPr>
            <w:t>_____________________________________________________________________________</w:t>
          </w:r>
        </w:p>
      </w:docPartBody>
    </w:docPart>
    <w:docPart>
      <w:docPartPr>
        <w:name w:val="861976A9A7424376A8941ED8DC2EC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73E77-75E7-48AD-A9C7-00F7C89E4901}"/>
      </w:docPartPr>
      <w:docPartBody>
        <w:p w:rsidR="00000000" w:rsidRDefault="00000000">
          <w:pPr>
            <w:pStyle w:val="861976A9A7424376A8941ED8DC2ECA03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8A58418BBF7447409199A0615F33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CD1AA-2E58-4809-9F48-5D9E14B670CF}"/>
      </w:docPartPr>
      <w:docPartBody>
        <w:p w:rsidR="00000000" w:rsidRDefault="00000000">
          <w:pPr>
            <w:pStyle w:val="8A58418BBF7447409199A0615F339B31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6B661D4514D54E91B33080CA28BEB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291F0-FBF3-4847-904A-A84460AD9AA4}"/>
      </w:docPartPr>
      <w:docPartBody>
        <w:p w:rsidR="00000000" w:rsidRDefault="00000000">
          <w:pPr>
            <w:pStyle w:val="6B661D4514D54E91B33080CA28BEB872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1FCEB596A8574869947216DEE7A56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68946-F93A-4CB2-BCBC-97FE1970B61A}"/>
      </w:docPartPr>
      <w:docPartBody>
        <w:p w:rsidR="00000000" w:rsidRDefault="00000000">
          <w:pPr>
            <w:pStyle w:val="1FCEB596A8574869947216DEE7A563B4"/>
          </w:pPr>
          <w:r>
            <w:rPr>
              <w:rStyle w:val="PlaceholderText"/>
            </w:rPr>
            <w:t>________________________________________</w:t>
          </w:r>
        </w:p>
      </w:docPartBody>
    </w:docPart>
    <w:docPart>
      <w:docPartPr>
        <w:name w:val="C05DE42D6849467BB64C197CD939E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C6A99-3FD4-4D68-8FF6-97F0FBB8F4B4}"/>
      </w:docPartPr>
      <w:docPartBody>
        <w:p w:rsidR="00000000" w:rsidRDefault="00000000">
          <w:pPr>
            <w:pStyle w:val="C05DE42D6849467BB64C197CD939ECE5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6B48799CC04B49C7AD60D4245ADBE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52D8D-3CBA-49B8-B1F3-4021BFB38984}"/>
      </w:docPartPr>
      <w:docPartBody>
        <w:p w:rsidR="00000000" w:rsidRDefault="00000000">
          <w:pPr>
            <w:pStyle w:val="6B48799CC04B49C7AD60D4245ADBEDF0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F397E73D57A540529E2D87BAA6AA4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E0DB4-F53A-44B7-8468-ADCE26C52E06}"/>
      </w:docPartPr>
      <w:docPartBody>
        <w:p w:rsidR="00000000" w:rsidRDefault="00000000">
          <w:pPr>
            <w:pStyle w:val="F397E73D57A540529E2D87BAA6AA4358"/>
          </w:pPr>
          <w:r>
            <w:rPr>
              <w:rStyle w:val="PlaceholderText"/>
            </w:rPr>
            <w:t>__________________________________</w:t>
          </w:r>
        </w:p>
      </w:docPartBody>
    </w:docPart>
    <w:docPart>
      <w:docPartPr>
        <w:name w:val="92BC8D05B8374D17A71BEC39FD21F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295B-FDA7-4FCA-ABA5-8C23057903AD}"/>
      </w:docPartPr>
      <w:docPartBody>
        <w:p w:rsidR="00000000" w:rsidRDefault="00000000">
          <w:pPr>
            <w:pStyle w:val="92BC8D05B8374D17A71BEC39FD21F129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4D755BA440B241F48A80B0293C256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B6FBF-BF16-44EE-A5DB-4DE1080A1E69}"/>
      </w:docPartPr>
      <w:docPartBody>
        <w:p w:rsidR="00000000" w:rsidRDefault="00000000">
          <w:pPr>
            <w:pStyle w:val="4D755BA440B241F48A80B0293C25620B"/>
          </w:pPr>
          <w:r>
            <w:rPr>
              <w:rStyle w:val="PlaceholderText"/>
            </w:rPr>
            <w:t>_______________________________________</w:t>
          </w:r>
        </w:p>
      </w:docPartBody>
    </w:docPart>
    <w:docPart>
      <w:docPartPr>
        <w:name w:val="B390AFD3F7EC490AA39B38A8201FB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B5C9D-E1EC-4E40-A279-7E0569FBCCBA}"/>
      </w:docPartPr>
      <w:docPartBody>
        <w:p w:rsidR="00000000" w:rsidRDefault="00000000">
          <w:pPr>
            <w:pStyle w:val="B390AFD3F7EC490AA39B38A8201FB25A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2DAE3FC146E54ED6BD989BED32A6A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339F4-D119-4E74-9853-94F994BEAA52}"/>
      </w:docPartPr>
      <w:docPartBody>
        <w:p w:rsidR="00000000" w:rsidRDefault="00000000">
          <w:pPr>
            <w:pStyle w:val="2DAE3FC146E54ED6BD989BED32A6A053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E175B7B4351C470FBE134DE243657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A90C0-96D9-4D80-8CE9-4F833D787B01}"/>
      </w:docPartPr>
      <w:docPartBody>
        <w:p w:rsidR="00000000" w:rsidRDefault="00000000">
          <w:pPr>
            <w:pStyle w:val="E175B7B4351C470FBE134DE243657125"/>
          </w:pPr>
          <w:r w:rsidRPr="008F2A1A">
            <w:rPr>
              <w:rFonts w:ascii="Calibri" w:hAnsi="Calibri"/>
              <w:b/>
              <w:color w:val="808080" w:themeColor="background1" w:themeShade="80"/>
            </w:rPr>
            <w:t>______________________</w:t>
          </w:r>
        </w:p>
      </w:docPartBody>
    </w:docPart>
    <w:docPart>
      <w:docPartPr>
        <w:name w:val="9B498A2666F94DE3A7E3F0923CE1D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7EAEB-9B79-48B7-9568-206C127D8A76}"/>
      </w:docPartPr>
      <w:docPartBody>
        <w:p w:rsidR="00000000" w:rsidRDefault="00000000">
          <w:pPr>
            <w:pStyle w:val="9B498A2666F94DE3A7E3F0923CE1D1B3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FD05099EC639434D872EE295B26A2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E45D4-8DB2-4595-A32C-5647FC139EC0}"/>
      </w:docPartPr>
      <w:docPartBody>
        <w:p w:rsidR="00000000" w:rsidRDefault="00000000">
          <w:pPr>
            <w:pStyle w:val="FD05099EC639434D872EE295B26A2F0C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213F80D72A4345E1BD571B16BB5A0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9AC3D-06A3-40B9-BF0D-5A0EAEC8CF73}"/>
      </w:docPartPr>
      <w:docPartBody>
        <w:p w:rsidR="00000000" w:rsidRDefault="00000000">
          <w:pPr>
            <w:pStyle w:val="213F80D72A4345E1BD571B16BB5A0A2A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EBFC1769495C47B9BBF28D65E6A45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8B5B4-C4B0-4E0E-BBC4-1C6E43882276}"/>
      </w:docPartPr>
      <w:docPartBody>
        <w:p w:rsidR="00000000" w:rsidRDefault="00000000">
          <w:pPr>
            <w:pStyle w:val="EBFC1769495C47B9BBF28D65E6A453D6"/>
          </w:pPr>
          <w:r>
            <w:rPr>
              <w:rStyle w:val="PlaceholderText"/>
            </w:rPr>
            <w:t>________________________________________________</w:t>
          </w:r>
        </w:p>
      </w:docPartBody>
    </w:docPart>
    <w:docPart>
      <w:docPartPr>
        <w:name w:val="26962A5BA7854849BA77E2A32AAA6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CDF14-EAA1-4AAB-B4D3-1A4789EEFC71}"/>
      </w:docPartPr>
      <w:docPartBody>
        <w:p w:rsidR="00000000" w:rsidRDefault="00000000">
          <w:pPr>
            <w:pStyle w:val="26962A5BA7854849BA77E2A32AAA6417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D8F2DCC35B624229A9D5E97EFA31D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640F9-FA32-49CA-A13B-55365EBBC27F}"/>
      </w:docPartPr>
      <w:docPartBody>
        <w:p w:rsidR="00000000" w:rsidRDefault="00000000">
          <w:pPr>
            <w:pStyle w:val="D8F2DCC35B624229A9D5E97EFA31D184"/>
          </w:pPr>
          <w:r>
            <w:rPr>
              <w:rStyle w:val="PlaceholderText"/>
            </w:rPr>
            <w:t>_________________________</w:t>
          </w:r>
        </w:p>
      </w:docPartBody>
    </w:docPart>
    <w:docPart>
      <w:docPartPr>
        <w:name w:val="736A90EECAFB4C65B549DF8B3C747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57CD4-FE97-4670-8FA8-F0B10DE3685B}"/>
      </w:docPartPr>
      <w:docPartBody>
        <w:p w:rsidR="00000000" w:rsidRDefault="00000000">
          <w:pPr>
            <w:pStyle w:val="736A90EECAFB4C65B549DF8B3C747724"/>
          </w:pPr>
          <w:r w:rsidRPr="009214B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9D"/>
    <w:rsid w:val="001F7F52"/>
    <w:rsid w:val="0023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569499E75334EB899A17F332C04CFDB">
    <w:name w:val="B569499E75334EB899A17F332C04CFDB"/>
  </w:style>
  <w:style w:type="paragraph" w:customStyle="1" w:styleId="9B181EB2BCF74EA584EF1A3937316EA3">
    <w:name w:val="9B181EB2BCF74EA584EF1A3937316EA3"/>
  </w:style>
  <w:style w:type="paragraph" w:customStyle="1" w:styleId="BFAD93B3EC2E470D89FC0FA2960A863C">
    <w:name w:val="BFAD93B3EC2E470D89FC0FA2960A863C"/>
  </w:style>
  <w:style w:type="paragraph" w:customStyle="1" w:styleId="80CEDB170436471EBECF4288C1BAD6E3">
    <w:name w:val="80CEDB170436471EBECF4288C1BAD6E3"/>
  </w:style>
  <w:style w:type="paragraph" w:customStyle="1" w:styleId="EA5802F62B8344628F3888569B315115">
    <w:name w:val="EA5802F62B8344628F3888569B315115"/>
  </w:style>
  <w:style w:type="paragraph" w:customStyle="1" w:styleId="82FEEA8E62B240FA9B5FA2BE6CED0083">
    <w:name w:val="82FEEA8E62B240FA9B5FA2BE6CED0083"/>
  </w:style>
  <w:style w:type="paragraph" w:customStyle="1" w:styleId="F99F34CCC8D847C6A084FFAA74EE83C2">
    <w:name w:val="F99F34CCC8D847C6A084FFAA74EE83C2"/>
  </w:style>
  <w:style w:type="paragraph" w:customStyle="1" w:styleId="9F1D21E793A64B518A012C546FD8C94D">
    <w:name w:val="9F1D21E793A64B518A012C546FD8C94D"/>
  </w:style>
  <w:style w:type="paragraph" w:customStyle="1" w:styleId="7C905123A94742F3AA6A033F47FCA947">
    <w:name w:val="7C905123A94742F3AA6A033F47FCA947"/>
  </w:style>
  <w:style w:type="paragraph" w:customStyle="1" w:styleId="21DD3E983E524DF38E333DF5D59CC99F">
    <w:name w:val="21DD3E983E524DF38E333DF5D59CC99F"/>
  </w:style>
  <w:style w:type="paragraph" w:customStyle="1" w:styleId="BBBB4F955A9A48DD927E55E374D67DA7">
    <w:name w:val="BBBB4F955A9A48DD927E55E374D67DA7"/>
  </w:style>
  <w:style w:type="paragraph" w:customStyle="1" w:styleId="33611B1675904025A3323C4E0C7B1B07">
    <w:name w:val="33611B1675904025A3323C4E0C7B1B07"/>
  </w:style>
  <w:style w:type="paragraph" w:customStyle="1" w:styleId="BDAC5389A8B449638668808CF4B93B24">
    <w:name w:val="BDAC5389A8B449638668808CF4B93B24"/>
  </w:style>
  <w:style w:type="paragraph" w:customStyle="1" w:styleId="059A9CDA579A420DB193D7252D81AFC4">
    <w:name w:val="059A9CDA579A420DB193D7252D81AFC4"/>
  </w:style>
  <w:style w:type="paragraph" w:customStyle="1" w:styleId="FA8C8D6858F94C7D868AD7566741187A">
    <w:name w:val="FA8C8D6858F94C7D868AD7566741187A"/>
  </w:style>
  <w:style w:type="paragraph" w:customStyle="1" w:styleId="FE9F5C6DF07B42488AC71EE98F26ABC3">
    <w:name w:val="FE9F5C6DF07B42488AC71EE98F26ABC3"/>
  </w:style>
  <w:style w:type="paragraph" w:customStyle="1" w:styleId="0EC0C63408724BD485ECC51565ED2BF6">
    <w:name w:val="0EC0C63408724BD485ECC51565ED2BF6"/>
  </w:style>
  <w:style w:type="paragraph" w:customStyle="1" w:styleId="0DCCF93F93CC4556985EBEF5A5D9A469">
    <w:name w:val="0DCCF93F93CC4556985EBEF5A5D9A469"/>
  </w:style>
  <w:style w:type="paragraph" w:customStyle="1" w:styleId="00A90F554D35432F8CF5548413E61AF7">
    <w:name w:val="00A90F554D35432F8CF5548413E61AF7"/>
  </w:style>
  <w:style w:type="paragraph" w:customStyle="1" w:styleId="F5B4CAADA6FC4D97BDBF90F1D5DF998C">
    <w:name w:val="F5B4CAADA6FC4D97BDBF90F1D5DF998C"/>
  </w:style>
  <w:style w:type="paragraph" w:customStyle="1" w:styleId="892DB073849B4C94AF5BC8B7DFDEC0F3">
    <w:name w:val="892DB073849B4C94AF5BC8B7DFDEC0F3"/>
  </w:style>
  <w:style w:type="paragraph" w:customStyle="1" w:styleId="2666995F6EAC43009A06A9C744621A25">
    <w:name w:val="2666995F6EAC43009A06A9C744621A25"/>
  </w:style>
  <w:style w:type="character" w:customStyle="1" w:styleId="Style2">
    <w:name w:val="Style2"/>
    <w:basedOn w:val="DefaultParagraphFont"/>
    <w:uiPriority w:val="1"/>
    <w:qFormat/>
    <w:rPr>
      <w:color w:val="0070C0"/>
    </w:rPr>
  </w:style>
  <w:style w:type="paragraph" w:customStyle="1" w:styleId="711EC543F8364B9789BFDD790A21C305">
    <w:name w:val="711EC543F8364B9789BFDD790A21C305"/>
  </w:style>
  <w:style w:type="paragraph" w:customStyle="1" w:styleId="2CACA12A30F04AF9B0DA1A248783B05C">
    <w:name w:val="2CACA12A30F04AF9B0DA1A248783B05C"/>
  </w:style>
  <w:style w:type="paragraph" w:customStyle="1" w:styleId="E51931ECA971472BA1E478C496DF6472">
    <w:name w:val="E51931ECA971472BA1E478C496DF6472"/>
  </w:style>
  <w:style w:type="paragraph" w:customStyle="1" w:styleId="19712544A06943418E1DBD08E65BAA0B">
    <w:name w:val="19712544A06943418E1DBD08E65BAA0B"/>
  </w:style>
  <w:style w:type="paragraph" w:customStyle="1" w:styleId="7F040DC3A9124808945B68508AD9AEED">
    <w:name w:val="7F040DC3A9124808945B68508AD9AEED"/>
  </w:style>
  <w:style w:type="paragraph" w:customStyle="1" w:styleId="861976A9A7424376A8941ED8DC2ECA03">
    <w:name w:val="861976A9A7424376A8941ED8DC2ECA03"/>
  </w:style>
  <w:style w:type="paragraph" w:customStyle="1" w:styleId="8A58418BBF7447409199A0615F339B31">
    <w:name w:val="8A58418BBF7447409199A0615F339B31"/>
  </w:style>
  <w:style w:type="paragraph" w:customStyle="1" w:styleId="6B661D4514D54E91B33080CA28BEB872">
    <w:name w:val="6B661D4514D54E91B33080CA28BEB872"/>
  </w:style>
  <w:style w:type="paragraph" w:customStyle="1" w:styleId="1FCEB596A8574869947216DEE7A563B4">
    <w:name w:val="1FCEB596A8574869947216DEE7A563B4"/>
  </w:style>
  <w:style w:type="paragraph" w:customStyle="1" w:styleId="C05DE42D6849467BB64C197CD939ECE5">
    <w:name w:val="C05DE42D6849467BB64C197CD939ECE5"/>
  </w:style>
  <w:style w:type="paragraph" w:customStyle="1" w:styleId="6B48799CC04B49C7AD60D4245ADBEDF0">
    <w:name w:val="6B48799CC04B49C7AD60D4245ADBEDF0"/>
  </w:style>
  <w:style w:type="paragraph" w:customStyle="1" w:styleId="F397E73D57A540529E2D87BAA6AA4358">
    <w:name w:val="F397E73D57A540529E2D87BAA6AA4358"/>
  </w:style>
  <w:style w:type="paragraph" w:customStyle="1" w:styleId="92BC8D05B8374D17A71BEC39FD21F129">
    <w:name w:val="92BC8D05B8374D17A71BEC39FD21F129"/>
  </w:style>
  <w:style w:type="paragraph" w:customStyle="1" w:styleId="4D755BA440B241F48A80B0293C25620B">
    <w:name w:val="4D755BA440B241F48A80B0293C25620B"/>
  </w:style>
  <w:style w:type="paragraph" w:customStyle="1" w:styleId="B390AFD3F7EC490AA39B38A8201FB25A">
    <w:name w:val="B390AFD3F7EC490AA39B38A8201FB25A"/>
  </w:style>
  <w:style w:type="paragraph" w:customStyle="1" w:styleId="2DAE3FC146E54ED6BD989BED32A6A053">
    <w:name w:val="2DAE3FC146E54ED6BD989BED32A6A053"/>
  </w:style>
  <w:style w:type="paragraph" w:customStyle="1" w:styleId="E175B7B4351C470FBE134DE243657125">
    <w:name w:val="E175B7B4351C470FBE134DE243657125"/>
  </w:style>
  <w:style w:type="paragraph" w:customStyle="1" w:styleId="9B498A2666F94DE3A7E3F0923CE1D1B3">
    <w:name w:val="9B498A2666F94DE3A7E3F0923CE1D1B3"/>
  </w:style>
  <w:style w:type="paragraph" w:customStyle="1" w:styleId="FD05099EC639434D872EE295B26A2F0C">
    <w:name w:val="FD05099EC639434D872EE295B26A2F0C"/>
  </w:style>
  <w:style w:type="paragraph" w:customStyle="1" w:styleId="213F80D72A4345E1BD571B16BB5A0A2A">
    <w:name w:val="213F80D72A4345E1BD571B16BB5A0A2A"/>
  </w:style>
  <w:style w:type="paragraph" w:customStyle="1" w:styleId="EBFC1769495C47B9BBF28D65E6A453D6">
    <w:name w:val="EBFC1769495C47B9BBF28D65E6A453D6"/>
  </w:style>
  <w:style w:type="paragraph" w:customStyle="1" w:styleId="26962A5BA7854849BA77E2A32AAA6417">
    <w:name w:val="26962A5BA7854849BA77E2A32AAA6417"/>
  </w:style>
  <w:style w:type="paragraph" w:customStyle="1" w:styleId="D8F2DCC35B624229A9D5E97EFA31D184">
    <w:name w:val="D8F2DCC35B624229A9D5E97EFA31D184"/>
  </w:style>
  <w:style w:type="paragraph" w:customStyle="1" w:styleId="736A90EECAFB4C65B549DF8B3C747724">
    <w:name w:val="736A90EECAFB4C65B549DF8B3C7477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F158 - ABI Client Referral Form-V011.dotx</Template>
  <TotalTime>2</TotalTime>
  <Pages>6</Pages>
  <Words>1143</Words>
  <Characters>7527</Characters>
  <Application>Microsoft Office Word</Application>
  <DocSecurity>0</DocSecurity>
  <Lines>304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Jordan</dc:creator>
  <cp:keywords/>
  <cp:lastModifiedBy>Rebecca Jordan</cp:lastModifiedBy>
  <cp:revision>1</cp:revision>
  <dcterms:created xsi:type="dcterms:W3CDTF">2026-06-04T14:57:00Z</dcterms:created>
  <dcterms:modified xsi:type="dcterms:W3CDTF">2026-06-04T14:59:00Z</dcterms:modified>
</cp:coreProperties>
</file>