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33478" w14:textId="77777777" w:rsidR="00D6493D" w:rsidRDefault="006F0880" w:rsidP="008B006B">
      <w:pPr>
        <w:rPr>
          <w:rFonts w:ascii="Calibri" w:hAnsi="Calibri"/>
        </w:rPr>
      </w:pPr>
      <w:r w:rsidRPr="00054CC4">
        <w:rPr>
          <w:rFonts w:ascii="Calibri" w:hAnsi="Calibri"/>
        </w:rPr>
        <w:t xml:space="preserve">Please </w:t>
      </w:r>
      <w:r w:rsidR="002A3676">
        <w:rPr>
          <w:rFonts w:ascii="Calibri" w:hAnsi="Calibri"/>
        </w:rPr>
        <w:t xml:space="preserve">fill in this form as completely as you can, </w:t>
      </w:r>
      <w:r w:rsidRPr="00054CC4">
        <w:rPr>
          <w:rFonts w:ascii="Calibri" w:hAnsi="Calibri"/>
        </w:rPr>
        <w:t>as this will help us to deal with your enquiry more effectively.</w:t>
      </w:r>
      <w:r w:rsidR="002A3676">
        <w:rPr>
          <w:rFonts w:ascii="Calibri" w:hAnsi="Calibri"/>
        </w:rPr>
        <w:t xml:space="preserve">  </w:t>
      </w:r>
      <w:r w:rsidR="00AF7461">
        <w:rPr>
          <w:rFonts w:ascii="Calibri" w:hAnsi="Calibri"/>
        </w:rPr>
        <w:t>If you need help filling in the form</w:t>
      </w:r>
      <w:r w:rsidR="008F4C95">
        <w:rPr>
          <w:rFonts w:ascii="Calibri" w:hAnsi="Calibri"/>
        </w:rPr>
        <w:t>,</w:t>
      </w:r>
      <w:r w:rsidR="00AF7461">
        <w:rPr>
          <w:rFonts w:ascii="Calibri" w:hAnsi="Calibri"/>
        </w:rPr>
        <w:t xml:space="preserve"> please cont</w:t>
      </w:r>
      <w:r w:rsidR="00C01D5A">
        <w:rPr>
          <w:rFonts w:ascii="Calibri" w:hAnsi="Calibri"/>
        </w:rPr>
        <w:t xml:space="preserve">act our </w:t>
      </w:r>
      <w:r w:rsidR="00E8176C">
        <w:rPr>
          <w:rFonts w:ascii="Calibri" w:hAnsi="Calibri"/>
        </w:rPr>
        <w:t>support team</w:t>
      </w:r>
      <w:r w:rsidR="00C01D5A">
        <w:rPr>
          <w:rFonts w:ascii="Calibri" w:hAnsi="Calibri"/>
        </w:rPr>
        <w:t xml:space="preserve"> </w:t>
      </w:r>
      <w:r w:rsidR="002E4852">
        <w:rPr>
          <w:rFonts w:ascii="Calibri" w:hAnsi="Calibri"/>
        </w:rPr>
        <w:t>on 01206 845945.</w:t>
      </w:r>
    </w:p>
    <w:p w14:paraId="486098B0" w14:textId="77777777" w:rsidR="006F0880" w:rsidRPr="00054CC4" w:rsidRDefault="00AF7461" w:rsidP="001729A0">
      <w:pPr>
        <w:rPr>
          <w:rFonts w:ascii="Calibri" w:hAnsi="Calibri"/>
          <w:b/>
        </w:rPr>
      </w:pPr>
      <w:r>
        <w:rPr>
          <w:rFonts w:ascii="Calibri" w:hAnsi="Calibri"/>
        </w:rPr>
        <w:t xml:space="preserve"> </w:t>
      </w:r>
    </w:p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82"/>
      </w:tblGrid>
      <w:tr w:rsidR="00F779BC" w:rsidRPr="004A78E0" w14:paraId="594B55CE" w14:textId="77777777" w:rsidTr="0050779D">
        <w:trPr>
          <w:trHeight w:val="466"/>
        </w:trPr>
        <w:tc>
          <w:tcPr>
            <w:tcW w:w="10982" w:type="dxa"/>
            <w:shd w:val="clear" w:color="auto" w:fill="C6D9F1" w:themeFill="text2" w:themeFillTint="33"/>
            <w:vAlign w:val="center"/>
          </w:tcPr>
          <w:p w14:paraId="3CCE8183" w14:textId="77777777" w:rsidR="00F779BC" w:rsidRPr="0050779D" w:rsidRDefault="00F6588B" w:rsidP="00E03DB7">
            <w:pPr>
              <w:pStyle w:val="ListParagraph"/>
              <w:numPr>
                <w:ilvl w:val="0"/>
                <w:numId w:val="27"/>
              </w:numPr>
              <w:ind w:hanging="578"/>
              <w:rPr>
                <w:rFonts w:ascii="Calibri" w:hAnsi="Calibri"/>
                <w:b/>
                <w:sz w:val="22"/>
                <w:szCs w:val="22"/>
              </w:rPr>
            </w:pPr>
            <w:r w:rsidRPr="00F6588B">
              <w:rPr>
                <w:rFonts w:ascii="Calibri" w:hAnsi="Calibri"/>
                <w:b/>
                <w:sz w:val="22"/>
                <w:szCs w:val="22"/>
              </w:rPr>
              <w:t xml:space="preserve">ARE YOU COMPLETING THIS FORM FOR SOMEONE ELSE? </w:t>
            </w:r>
          </w:p>
        </w:tc>
      </w:tr>
      <w:tr w:rsidR="002A3676" w:rsidRPr="004A78E0" w14:paraId="08F6EEA8" w14:textId="77777777" w:rsidTr="00A949EB">
        <w:trPr>
          <w:trHeight w:val="737"/>
        </w:trPr>
        <w:tc>
          <w:tcPr>
            <w:tcW w:w="10982" w:type="dxa"/>
          </w:tcPr>
          <w:p w14:paraId="3A27AA29" w14:textId="77777777" w:rsidR="00F6588B" w:rsidRPr="004206F9" w:rsidRDefault="00CA0732" w:rsidP="00937F6F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2951471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860C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03DB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2A3676" w:rsidRPr="004206F9">
              <w:rPr>
                <w:rFonts w:ascii="Calibri" w:hAnsi="Calibri"/>
                <w:b/>
                <w:sz w:val="22"/>
                <w:szCs w:val="22"/>
              </w:rPr>
              <w:t>Yes</w:t>
            </w:r>
            <w:r w:rsidR="002A3676" w:rsidRPr="004206F9">
              <w:rPr>
                <w:rFonts w:ascii="Calibri" w:hAnsi="Calibri"/>
                <w:sz w:val="22"/>
                <w:szCs w:val="22"/>
              </w:rPr>
              <w:t xml:space="preserve"> </w:t>
            </w:r>
            <w:r w:rsidR="00942B0C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2A3676" w:rsidRPr="004206F9">
              <w:rPr>
                <w:rFonts w:ascii="Calibri" w:hAnsi="Calibri"/>
                <w:i/>
                <w:sz w:val="22"/>
                <w:szCs w:val="22"/>
              </w:rPr>
              <w:t>(please continue to section 2)</w:t>
            </w:r>
            <w:r w:rsidR="00D26E6D">
              <w:rPr>
                <w:rFonts w:ascii="Calibri" w:hAnsi="Calibri"/>
                <w:i/>
                <w:sz w:val="22"/>
                <w:szCs w:val="22"/>
              </w:rPr>
              <w:t xml:space="preserve"> </w:t>
            </w:r>
            <w:r w:rsidR="00A813A8">
              <w:rPr>
                <w:rFonts w:ascii="Calibri" w:hAnsi="Calibri"/>
                <w:i/>
                <w:sz w:val="22"/>
                <w:szCs w:val="22"/>
              </w:rPr>
              <w:t xml:space="preserve">                                   </w:t>
            </w:r>
            <w:r w:rsidR="00A813A8">
              <w:rPr>
                <w:rFonts w:ascii="Calibri" w:hAnsi="Calibri"/>
                <w:b/>
                <w:sz w:val="22"/>
                <w:szCs w:val="22"/>
              </w:rPr>
              <w:t xml:space="preserve">Date of Referral: </w:t>
            </w:r>
            <w:sdt>
              <w:sdtPr>
                <w:rPr>
                  <w:rStyle w:val="Style2"/>
                </w:rPr>
                <w:id w:val="-831995368"/>
                <w:placeholder>
                  <w:docPart w:val="C7EBF79D93D24A0CB7F32B239D4C9D97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A813A8">
                  <w:rPr>
                    <w:rStyle w:val="PlaceholderText"/>
                  </w:rPr>
                  <w:t>__________________</w:t>
                </w:r>
              </w:sdtContent>
            </w:sdt>
          </w:p>
          <w:p w14:paraId="1EB7B712" w14:textId="77777777" w:rsidR="002A3676" w:rsidRPr="004206F9" w:rsidRDefault="00CA0732" w:rsidP="00937F6F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207572141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127D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A3676" w:rsidRPr="004206F9">
              <w:rPr>
                <w:rFonts w:ascii="Calibri" w:hAnsi="Calibri"/>
                <w:sz w:val="22"/>
                <w:szCs w:val="22"/>
              </w:rPr>
              <w:t xml:space="preserve"> </w:t>
            </w:r>
            <w:r w:rsidR="002A3676" w:rsidRPr="004206F9">
              <w:rPr>
                <w:rFonts w:ascii="Calibri" w:hAnsi="Calibri"/>
                <w:b/>
                <w:sz w:val="22"/>
                <w:szCs w:val="22"/>
              </w:rPr>
              <w:t>No</w:t>
            </w:r>
            <w:r w:rsidR="002A3676" w:rsidRPr="004206F9">
              <w:rPr>
                <w:rFonts w:ascii="Calibri" w:hAnsi="Calibri"/>
                <w:sz w:val="22"/>
                <w:szCs w:val="22"/>
              </w:rPr>
              <w:t xml:space="preserve"> I am applying for Headway Services myself </w:t>
            </w:r>
            <w:r w:rsidR="002A3676" w:rsidRPr="004206F9">
              <w:rPr>
                <w:rFonts w:ascii="Calibri" w:hAnsi="Calibri"/>
                <w:i/>
                <w:sz w:val="22"/>
                <w:szCs w:val="22"/>
              </w:rPr>
              <w:t>(</w:t>
            </w:r>
            <w:r w:rsidR="00CF6290" w:rsidRPr="004206F9">
              <w:rPr>
                <w:rFonts w:ascii="Calibri" w:hAnsi="Calibri"/>
                <w:i/>
                <w:sz w:val="22"/>
                <w:szCs w:val="22"/>
              </w:rPr>
              <w:t>please complete section 3 onwards)</w:t>
            </w:r>
          </w:p>
        </w:tc>
      </w:tr>
      <w:tr w:rsidR="00E8176C" w:rsidRPr="004A78E0" w14:paraId="7F43BC44" w14:textId="77777777" w:rsidTr="0043123A">
        <w:trPr>
          <w:trHeight w:val="735"/>
        </w:trPr>
        <w:tc>
          <w:tcPr>
            <w:tcW w:w="10982" w:type="dxa"/>
            <w:tcBorders>
              <w:bottom w:val="single" w:sz="4" w:space="0" w:color="auto"/>
            </w:tcBorders>
          </w:tcPr>
          <w:p w14:paraId="042E5097" w14:textId="77777777" w:rsidR="00E8176C" w:rsidRPr="004206F9" w:rsidRDefault="00E8176C" w:rsidP="0043123A">
            <w:pPr>
              <w:rPr>
                <w:rFonts w:ascii="Calibri" w:hAnsi="Calibri"/>
                <w:sz w:val="22"/>
                <w:szCs w:val="22"/>
              </w:rPr>
            </w:pPr>
            <w:r w:rsidRPr="00574394">
              <w:rPr>
                <w:rFonts w:ascii="Calibri" w:hAnsi="Calibri"/>
                <w:b/>
                <w:sz w:val="22"/>
                <w:szCs w:val="22"/>
              </w:rPr>
              <w:t xml:space="preserve">Is the person aware of this referral              </w:t>
            </w:r>
            <w:sdt>
              <w:sdtPr>
                <w:rPr>
                  <w:rFonts w:ascii="Calibri" w:hAnsi="Calibri"/>
                  <w:b/>
                  <w:sz w:val="22"/>
                  <w:szCs w:val="22"/>
                </w:rPr>
                <w:id w:val="40943287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574394">
              <w:rPr>
                <w:rFonts w:ascii="Calibri" w:hAnsi="Calibri"/>
                <w:b/>
                <w:sz w:val="22"/>
                <w:szCs w:val="22"/>
              </w:rPr>
              <w:t>Yes</w:t>
            </w:r>
            <w:r>
              <w:rPr>
                <w:rFonts w:ascii="Calibri" w:hAnsi="Calibri"/>
                <w:sz w:val="22"/>
                <w:szCs w:val="22"/>
              </w:rPr>
              <w:t xml:space="preserve">         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39042212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4206F9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206F9">
              <w:rPr>
                <w:rFonts w:ascii="Calibri" w:hAnsi="Calibri"/>
                <w:b/>
                <w:sz w:val="22"/>
                <w:szCs w:val="22"/>
              </w:rPr>
              <w:t>No</w:t>
            </w:r>
            <w:r w:rsidRPr="004206F9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7FD6751D" w14:textId="77777777" w:rsidR="00E8176C" w:rsidRDefault="00E8176C" w:rsidP="00E8176C">
            <w:pPr>
              <w:rPr>
                <w:rFonts w:ascii="Calibri" w:hAnsi="Calibri"/>
                <w:b/>
                <w:sz w:val="22"/>
                <w:szCs w:val="22"/>
              </w:rPr>
            </w:pPr>
            <w:r w:rsidRPr="0017678A">
              <w:rPr>
                <w:rFonts w:ascii="Calibri" w:hAnsi="Calibri"/>
                <w:b/>
                <w:color w:val="FF0000"/>
                <w:sz w:val="22"/>
                <w:szCs w:val="22"/>
              </w:rPr>
              <w:t xml:space="preserve">IMPORTANT - </w:t>
            </w:r>
            <w:r w:rsidRPr="00942B0C">
              <w:rPr>
                <w:rFonts w:ascii="Calibri" w:hAnsi="Calibri"/>
                <w:sz w:val="22"/>
                <w:szCs w:val="22"/>
              </w:rPr>
              <w:t xml:space="preserve">in order that we can provide support please ensure the person being referred has completed and signed </w:t>
            </w:r>
            <w:r>
              <w:rPr>
                <w:rFonts w:ascii="Calibri" w:hAnsi="Calibri"/>
                <w:sz w:val="22"/>
                <w:szCs w:val="22"/>
              </w:rPr>
              <w:t xml:space="preserve">section </w:t>
            </w:r>
            <w:r w:rsidR="00B823C5">
              <w:rPr>
                <w:rFonts w:ascii="Calibri" w:hAnsi="Calibri"/>
                <w:sz w:val="22"/>
                <w:szCs w:val="22"/>
              </w:rPr>
              <w:t>11</w:t>
            </w:r>
            <w:r w:rsidRPr="00942B0C">
              <w:rPr>
                <w:rFonts w:ascii="Calibri" w:hAnsi="Calibri"/>
                <w:sz w:val="22"/>
                <w:szCs w:val="22"/>
              </w:rPr>
              <w:t>, the declaration and consent form</w:t>
            </w:r>
            <w:r>
              <w:rPr>
                <w:rFonts w:ascii="Calibri" w:hAnsi="Calibri"/>
                <w:sz w:val="22"/>
                <w:szCs w:val="22"/>
              </w:rPr>
              <w:t xml:space="preserve"> before sending the completed form</w:t>
            </w:r>
            <w:r w:rsidRPr="00942B0C">
              <w:rPr>
                <w:rFonts w:ascii="Calibri" w:hAnsi="Calibri"/>
                <w:sz w:val="22"/>
                <w:szCs w:val="22"/>
              </w:rPr>
              <w:t>.</w:t>
            </w:r>
            <w:r w:rsidRPr="00942B0C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  <w:p w14:paraId="6157C594" w14:textId="77777777" w:rsidR="0008305C" w:rsidRPr="00215CD7" w:rsidRDefault="0008305C" w:rsidP="00E8176C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</w:p>
        </w:tc>
      </w:tr>
      <w:tr w:rsidR="00A949EB" w:rsidRPr="004A78E0" w14:paraId="516789AA" w14:textId="77777777" w:rsidTr="00EE7F4D">
        <w:trPr>
          <w:trHeight w:val="737"/>
        </w:trPr>
        <w:tc>
          <w:tcPr>
            <w:tcW w:w="10982" w:type="dxa"/>
          </w:tcPr>
          <w:p w14:paraId="649A866B" w14:textId="77777777" w:rsidR="00A949EB" w:rsidRPr="00A949EB" w:rsidRDefault="00A949EB" w:rsidP="00EE7F4D">
            <w:pPr>
              <w:rPr>
                <w:rFonts w:asciiTheme="minorHAnsi" w:eastAsia="MS Gothic" w:hAnsiTheme="minorHAnsi" w:cstheme="minorHAnsi"/>
                <w:b/>
                <w:sz w:val="22"/>
                <w:szCs w:val="22"/>
              </w:rPr>
            </w:pPr>
            <w:r w:rsidRPr="00A949EB">
              <w:rPr>
                <w:rFonts w:asciiTheme="minorHAnsi" w:eastAsia="MS Gothic" w:hAnsiTheme="minorHAnsi" w:cstheme="minorHAnsi"/>
                <w:b/>
                <w:sz w:val="22"/>
                <w:szCs w:val="22"/>
              </w:rPr>
              <w:t>How can Headway Essex help,  tick all services of interest</w:t>
            </w:r>
          </w:p>
          <w:p w14:paraId="1723B1AE" w14:textId="77777777" w:rsidR="00A949EB" w:rsidRPr="004206F9" w:rsidRDefault="00CA0732" w:rsidP="00BE3663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55410956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A949E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949EB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0872BE">
              <w:rPr>
                <w:rFonts w:ascii="Calibri" w:hAnsi="Calibri"/>
                <w:sz w:val="22"/>
                <w:szCs w:val="22"/>
              </w:rPr>
              <w:t>Information and Advice</w:t>
            </w:r>
            <w:r w:rsidR="00A949EB">
              <w:rPr>
                <w:rFonts w:ascii="Calibri" w:hAnsi="Calibri"/>
                <w:b/>
                <w:sz w:val="22"/>
                <w:szCs w:val="22"/>
              </w:rPr>
              <w:t xml:space="preserve"> 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14154472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872B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872BE">
              <w:rPr>
                <w:rFonts w:ascii="Calibri" w:hAnsi="Calibri"/>
                <w:sz w:val="22"/>
                <w:szCs w:val="22"/>
              </w:rPr>
              <w:t xml:space="preserve"> </w:t>
            </w:r>
            <w:r w:rsidR="00E8176C">
              <w:rPr>
                <w:rFonts w:ascii="Calibri" w:hAnsi="Calibri"/>
                <w:sz w:val="22"/>
                <w:szCs w:val="22"/>
              </w:rPr>
              <w:t xml:space="preserve">Support Services           </w:t>
            </w:r>
            <w:r w:rsidR="00E8176C">
              <w:rPr>
                <w:rFonts w:ascii="Calibri" w:hAnsi="Calibr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85787668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E8176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949EB" w:rsidRPr="004206F9">
              <w:rPr>
                <w:rFonts w:ascii="Calibri" w:hAnsi="Calibri"/>
                <w:sz w:val="22"/>
                <w:szCs w:val="22"/>
              </w:rPr>
              <w:t xml:space="preserve"> </w:t>
            </w:r>
            <w:r w:rsidR="00E8176C">
              <w:rPr>
                <w:rFonts w:ascii="Calibri" w:hAnsi="Calibri"/>
                <w:sz w:val="22"/>
                <w:szCs w:val="22"/>
              </w:rPr>
              <w:t xml:space="preserve">Day Activities   </w:t>
            </w:r>
            <w:r w:rsidR="00A949EB">
              <w:rPr>
                <w:rFonts w:ascii="Calibri" w:hAnsi="Calibri"/>
                <w:sz w:val="22"/>
                <w:szCs w:val="22"/>
              </w:rPr>
              <w:t xml:space="preserve">      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8407317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872B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BE3663">
              <w:rPr>
                <w:rFonts w:ascii="Calibri" w:hAnsi="Calibri"/>
                <w:sz w:val="22"/>
                <w:szCs w:val="22"/>
              </w:rPr>
              <w:t xml:space="preserve"> Support Group Meetings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22413486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E366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BE3663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08305C">
              <w:rPr>
                <w:rFonts w:ascii="Calibri" w:hAnsi="Calibri"/>
                <w:sz w:val="22"/>
                <w:szCs w:val="22"/>
              </w:rPr>
              <w:t>Brain Injury ID Card</w:t>
            </w:r>
            <w:r w:rsidR="00E8176C">
              <w:rPr>
                <w:rFonts w:ascii="Calibri" w:hAnsi="Calibri"/>
                <w:sz w:val="22"/>
                <w:szCs w:val="22"/>
              </w:rPr>
              <w:t xml:space="preserve">                </w:t>
            </w:r>
          </w:p>
          <w:p w14:paraId="4F642EE3" w14:textId="77777777" w:rsidR="00A949EB" w:rsidRPr="00E977B0" w:rsidRDefault="00A949EB" w:rsidP="00EE7F4D">
            <w:pPr>
              <w:rPr>
                <w:rFonts w:asciiTheme="minorHAnsi" w:eastAsia="MS Gothic" w:hAnsiTheme="minorHAnsi" w:cstheme="minorHAnsi"/>
                <w:sz w:val="22"/>
                <w:szCs w:val="22"/>
              </w:rPr>
            </w:pPr>
          </w:p>
        </w:tc>
      </w:tr>
    </w:tbl>
    <w:p w14:paraId="0C191860" w14:textId="77777777" w:rsidR="00B34902" w:rsidRDefault="00B34902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2410"/>
        <w:gridCol w:w="3644"/>
      </w:tblGrid>
      <w:tr w:rsidR="002A3676" w:rsidRPr="004A78E0" w14:paraId="69059454" w14:textId="77777777" w:rsidTr="00D70439">
        <w:trPr>
          <w:trHeight w:val="466"/>
        </w:trPr>
        <w:tc>
          <w:tcPr>
            <w:tcW w:w="10982" w:type="dxa"/>
            <w:gridSpan w:val="3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39C8D7A4" w14:textId="77777777" w:rsidR="002A3676" w:rsidRPr="00F6588B" w:rsidRDefault="00646FF5" w:rsidP="00E03DB7">
            <w:pPr>
              <w:pStyle w:val="ListParagraph"/>
              <w:numPr>
                <w:ilvl w:val="0"/>
                <w:numId w:val="27"/>
              </w:numPr>
              <w:ind w:hanging="578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YOUR </w:t>
            </w:r>
            <w:r w:rsidR="002A3676" w:rsidRPr="00F6588B">
              <w:rPr>
                <w:rFonts w:ascii="Calibri" w:hAnsi="Calibri"/>
                <w:b/>
                <w:sz w:val="22"/>
                <w:szCs w:val="22"/>
              </w:rPr>
              <w:t>RELATIONSHIP TO THE PERSON BEING REFERRED</w:t>
            </w:r>
          </w:p>
        </w:tc>
      </w:tr>
      <w:tr w:rsidR="00215CD7" w:rsidRPr="004A78E0" w14:paraId="01AEA342" w14:textId="77777777" w:rsidTr="00D70439">
        <w:trPr>
          <w:trHeight w:val="370"/>
        </w:trPr>
        <w:tc>
          <w:tcPr>
            <w:tcW w:w="4928" w:type="dxa"/>
            <w:vMerge w:val="restart"/>
            <w:tcBorders>
              <w:bottom w:val="nil"/>
              <w:right w:val="nil"/>
            </w:tcBorders>
          </w:tcPr>
          <w:p w14:paraId="16184DFC" w14:textId="77777777" w:rsidR="00215CD7" w:rsidRDefault="00215CD7" w:rsidP="00EE7F4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Your Name</w:t>
            </w:r>
          </w:p>
          <w:sdt>
            <w:sdtPr>
              <w:rPr>
                <w:rStyle w:val="Style2"/>
              </w:rPr>
              <w:id w:val="-648052299"/>
              <w:placeholder>
                <w:docPart w:val="481CD859656C48D59E545176E0E0DCA1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14:paraId="3D746C80" w14:textId="77777777" w:rsidR="002E4852" w:rsidRDefault="009860C0" w:rsidP="009860C0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 w:rsidRPr="00FF05ED">
                  <w:rPr>
                    <w:rFonts w:ascii="Calibri" w:hAnsi="Calibri"/>
                    <w:b/>
                    <w:color w:val="808080" w:themeColor="background1" w:themeShade="80"/>
                  </w:rPr>
                  <w:t>___________________________________</w:t>
                </w:r>
              </w:p>
            </w:sdtContent>
          </w:sdt>
          <w:p w14:paraId="36734DEE" w14:textId="77777777" w:rsidR="002E4852" w:rsidRDefault="002E4852" w:rsidP="002E4852">
            <w:pPr>
              <w:rPr>
                <w:rFonts w:ascii="Calibri" w:hAnsi="Calibri"/>
                <w:sz w:val="22"/>
                <w:szCs w:val="22"/>
              </w:rPr>
            </w:pPr>
          </w:p>
          <w:p w14:paraId="00817EBA" w14:textId="77777777" w:rsidR="00A1575B" w:rsidRPr="002E4852" w:rsidRDefault="00A1575B" w:rsidP="002E4852">
            <w:pPr>
              <w:tabs>
                <w:tab w:val="left" w:pos="1035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054" w:type="dxa"/>
            <w:gridSpan w:val="2"/>
            <w:tcBorders>
              <w:left w:val="nil"/>
              <w:bottom w:val="nil"/>
            </w:tcBorders>
            <w:vAlign w:val="center"/>
          </w:tcPr>
          <w:p w14:paraId="02E76231" w14:textId="77777777" w:rsidR="00215CD7" w:rsidRPr="00215CD7" w:rsidRDefault="00215CD7" w:rsidP="00A44504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In what capacity do you know the person with the brain injury?</w:t>
            </w:r>
          </w:p>
        </w:tc>
      </w:tr>
      <w:tr w:rsidR="00215CD7" w:rsidRPr="004A78E0" w14:paraId="3CA5112E" w14:textId="77777777" w:rsidTr="00D70439">
        <w:trPr>
          <w:trHeight w:val="735"/>
        </w:trPr>
        <w:tc>
          <w:tcPr>
            <w:tcW w:w="4928" w:type="dxa"/>
            <w:vMerge/>
            <w:tcBorders>
              <w:top w:val="nil"/>
              <w:bottom w:val="nil"/>
              <w:right w:val="nil"/>
            </w:tcBorders>
          </w:tcPr>
          <w:p w14:paraId="23B9D575" w14:textId="77777777" w:rsidR="00215CD7" w:rsidRDefault="00215CD7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B3EB6BA" w14:textId="77777777" w:rsidR="00215CD7" w:rsidRPr="003C0141" w:rsidRDefault="00CA0732" w:rsidP="004206F9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83241011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127D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C0141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215CD7" w:rsidRPr="003C0141">
              <w:rPr>
                <w:rFonts w:ascii="Calibri" w:hAnsi="Calibri"/>
                <w:sz w:val="22"/>
                <w:szCs w:val="22"/>
              </w:rPr>
              <w:t>Spouse or Partner</w:t>
            </w:r>
          </w:p>
          <w:p w14:paraId="1FF4DA69" w14:textId="77777777" w:rsidR="00215CD7" w:rsidRPr="003C0141" w:rsidRDefault="00CA0732" w:rsidP="004206F9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76194726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127D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C0141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215CD7" w:rsidRPr="003C0141">
              <w:rPr>
                <w:rFonts w:ascii="Calibri" w:hAnsi="Calibri"/>
                <w:sz w:val="22"/>
                <w:szCs w:val="22"/>
              </w:rPr>
              <w:t>Family member</w:t>
            </w:r>
          </w:p>
          <w:p w14:paraId="0F6BA3A6" w14:textId="77777777" w:rsidR="00215CD7" w:rsidRPr="003C0141" w:rsidRDefault="00CA0732" w:rsidP="00942B0C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33167467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42B0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42B0C" w:rsidRPr="003C0141">
              <w:rPr>
                <w:rFonts w:ascii="Calibri" w:hAnsi="Calibri"/>
                <w:sz w:val="22"/>
                <w:szCs w:val="22"/>
              </w:rPr>
              <w:t xml:space="preserve">  Carer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</w:tcBorders>
          </w:tcPr>
          <w:p w14:paraId="2F71BEF1" w14:textId="77777777" w:rsidR="00215CD7" w:rsidRPr="003C0141" w:rsidRDefault="00CA0732" w:rsidP="004206F9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60740214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860C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C0141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215CD7" w:rsidRPr="003C0141">
              <w:rPr>
                <w:rFonts w:ascii="Calibri" w:hAnsi="Calibri"/>
                <w:sz w:val="22"/>
                <w:szCs w:val="22"/>
              </w:rPr>
              <w:t>Professional</w:t>
            </w:r>
          </w:p>
          <w:p w14:paraId="39B700C3" w14:textId="77777777" w:rsidR="00A53377" w:rsidRPr="003C0141" w:rsidRDefault="00CA0732" w:rsidP="00C424E5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00713321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42B0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42B0C" w:rsidRPr="003C0141">
              <w:rPr>
                <w:rFonts w:ascii="Calibri" w:hAnsi="Calibri"/>
                <w:sz w:val="22"/>
                <w:szCs w:val="22"/>
              </w:rPr>
              <w:t xml:space="preserve">  Other </w:t>
            </w:r>
            <w:r w:rsidR="00942B0C" w:rsidRPr="00A53377">
              <w:rPr>
                <w:rFonts w:ascii="Calibri" w:hAnsi="Calibri"/>
                <w:i/>
                <w:sz w:val="20"/>
                <w:szCs w:val="20"/>
              </w:rPr>
              <w:t>(please specify)</w:t>
            </w:r>
          </w:p>
        </w:tc>
      </w:tr>
      <w:tr w:rsidR="00F779BC" w:rsidRPr="004A78E0" w14:paraId="4712F05E" w14:textId="77777777" w:rsidTr="00D70439">
        <w:trPr>
          <w:trHeight w:val="735"/>
        </w:trPr>
        <w:tc>
          <w:tcPr>
            <w:tcW w:w="4928" w:type="dxa"/>
            <w:tcBorders>
              <w:top w:val="nil"/>
              <w:right w:val="nil"/>
            </w:tcBorders>
          </w:tcPr>
          <w:p w14:paraId="2390F179" w14:textId="77777777" w:rsidR="00995755" w:rsidRDefault="00995755" w:rsidP="005A2F9E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0A8C67AE" w14:textId="77777777" w:rsidR="00F779BC" w:rsidRDefault="002A3676" w:rsidP="005A2F9E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Name of your agency </w:t>
            </w:r>
            <w:r w:rsidRPr="00A44504">
              <w:rPr>
                <w:rFonts w:ascii="Calibri" w:hAnsi="Calibri"/>
                <w:b/>
                <w:i/>
                <w:sz w:val="22"/>
                <w:szCs w:val="22"/>
              </w:rPr>
              <w:t>(if professional)</w:t>
            </w:r>
          </w:p>
          <w:sdt>
            <w:sdtPr>
              <w:rPr>
                <w:rStyle w:val="Style2"/>
              </w:rPr>
              <w:id w:val="-889417650"/>
              <w:placeholder>
                <w:docPart w:val="F24CD9954CD04996811E7A3BE82B5373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i/>
                <w:color w:val="auto"/>
                <w:sz w:val="22"/>
                <w:szCs w:val="22"/>
              </w:rPr>
            </w:sdtEndPr>
            <w:sdtContent>
              <w:p w14:paraId="477244F1" w14:textId="77777777" w:rsidR="003C0141" w:rsidRDefault="009860C0" w:rsidP="005A2F9E">
                <w:pPr>
                  <w:rPr>
                    <w:rFonts w:ascii="Calibri" w:hAnsi="Calibri"/>
                    <w:b/>
                    <w:i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</w:t>
                </w:r>
              </w:p>
            </w:sdtContent>
          </w:sdt>
          <w:p w14:paraId="05CBBD60" w14:textId="77777777" w:rsidR="000740C8" w:rsidRPr="000740C8" w:rsidRDefault="003C0141" w:rsidP="005A2F9E">
            <w:pPr>
              <w:rPr>
                <w:rFonts w:ascii="Calibri" w:hAnsi="Calibri"/>
                <w:b/>
                <w:sz w:val="22"/>
                <w:szCs w:val="22"/>
              </w:rPr>
            </w:pPr>
            <w:r w:rsidRPr="003C0141">
              <w:rPr>
                <w:rFonts w:ascii="Calibri" w:hAnsi="Calibri"/>
                <w:b/>
                <w:sz w:val="22"/>
                <w:szCs w:val="22"/>
              </w:rPr>
              <w:t>Address:</w:t>
            </w:r>
            <w:r w:rsidR="000740C8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  <w:sdt>
            <w:sdtPr>
              <w:rPr>
                <w:color w:val="0070C0"/>
              </w:rPr>
              <w:id w:val="1803725330"/>
              <w:placeholder>
                <w:docPart w:val="870F21777A704DC1A6281B87EE9BABF9"/>
              </w:placeholder>
              <w:showingPlcHdr/>
              <w:text/>
            </w:sdtPr>
            <w:sdtEndPr/>
            <w:sdtContent>
              <w:p w14:paraId="742CCDF5" w14:textId="77777777" w:rsidR="003C0141" w:rsidRDefault="009860C0" w:rsidP="000740C8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</w:t>
                </w:r>
              </w:p>
            </w:sdtContent>
          </w:sdt>
          <w:p w14:paraId="75E63825" w14:textId="77777777" w:rsidR="003C0141" w:rsidRPr="003C0141" w:rsidRDefault="003C0141" w:rsidP="005A2F9E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6054" w:type="dxa"/>
            <w:gridSpan w:val="2"/>
            <w:tcBorders>
              <w:top w:val="nil"/>
              <w:left w:val="nil"/>
            </w:tcBorders>
          </w:tcPr>
          <w:p w14:paraId="1C04E54B" w14:textId="77777777" w:rsidR="00995755" w:rsidRDefault="00995755" w:rsidP="002A3676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02DD3FD9" w14:textId="77777777" w:rsidR="002A3676" w:rsidRDefault="002A3676" w:rsidP="002A367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Telephone No</w:t>
            </w:r>
            <w:r w:rsidR="003211EC">
              <w:rPr>
                <w:rFonts w:ascii="Calibri" w:hAnsi="Calibri"/>
                <w:b/>
                <w:sz w:val="22"/>
                <w:szCs w:val="22"/>
              </w:rPr>
              <w:t>:</w:t>
            </w:r>
            <w:r w:rsidR="00A1575B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663004591"/>
                <w:placeholder>
                  <w:docPart w:val="34AC5CD51DB442F68AA8599072890796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9860C0">
                  <w:rPr>
                    <w:rStyle w:val="PlaceholderText"/>
                  </w:rPr>
                  <w:t>_______________________________</w:t>
                </w:r>
              </w:sdtContent>
            </w:sdt>
          </w:p>
          <w:p w14:paraId="7CE713E3" w14:textId="77777777" w:rsidR="002A3676" w:rsidRDefault="002A3676" w:rsidP="002A3676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47F2E42D" w14:textId="77777777" w:rsidR="002A3676" w:rsidRDefault="002A3676" w:rsidP="002A367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Email</w:t>
            </w:r>
            <w:r w:rsidR="00A44504">
              <w:rPr>
                <w:rFonts w:ascii="Calibri" w:hAnsi="Calibri"/>
                <w:b/>
                <w:sz w:val="22"/>
                <w:szCs w:val="22"/>
              </w:rPr>
              <w:t>:</w:t>
            </w:r>
            <w:r w:rsidR="00A1575B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774066884"/>
                <w:placeholder>
                  <w:docPart w:val="7CA890F7B8274D92B175C65D2856BE37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9860C0">
                  <w:rPr>
                    <w:rStyle w:val="PlaceholderText"/>
                  </w:rPr>
                  <w:t>_____________________________________</w:t>
                </w:r>
              </w:sdtContent>
            </w:sdt>
          </w:p>
          <w:p w14:paraId="4C2874BA" w14:textId="77777777" w:rsidR="005A2F9E" w:rsidRPr="002A3676" w:rsidRDefault="005A2F9E" w:rsidP="002A3676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3C9C1619" w14:textId="77777777" w:rsidR="00B34902" w:rsidRDefault="00B34902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1"/>
        <w:gridCol w:w="5491"/>
      </w:tblGrid>
      <w:tr w:rsidR="00F779BC" w:rsidRPr="004A78E0" w14:paraId="227BD9F4" w14:textId="77777777" w:rsidTr="00FF05ED">
        <w:trPr>
          <w:trHeight w:val="482"/>
        </w:trPr>
        <w:tc>
          <w:tcPr>
            <w:tcW w:w="10982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4B088FA7" w14:textId="77777777" w:rsidR="00F779BC" w:rsidRPr="00CF6290" w:rsidRDefault="0050779D" w:rsidP="00E03DB7">
            <w:pPr>
              <w:pStyle w:val="ListParagraph"/>
              <w:numPr>
                <w:ilvl w:val="0"/>
                <w:numId w:val="27"/>
              </w:numPr>
              <w:ind w:hanging="578"/>
              <w:rPr>
                <w:rFonts w:ascii="Calibri" w:hAnsi="Calibri"/>
                <w:b/>
                <w:sz w:val="22"/>
                <w:szCs w:val="22"/>
              </w:rPr>
            </w:pPr>
            <w:r w:rsidRPr="00CF6290">
              <w:rPr>
                <w:rFonts w:ascii="Calibri" w:hAnsi="Calibri"/>
                <w:b/>
                <w:sz w:val="22"/>
                <w:szCs w:val="22"/>
              </w:rPr>
              <w:t>DETAILS OF PERSON BEING REFERRED</w:t>
            </w:r>
          </w:p>
        </w:tc>
      </w:tr>
      <w:tr w:rsidR="001C7D54" w:rsidRPr="004A78E0" w14:paraId="4368BBCC" w14:textId="77777777" w:rsidTr="008F2A1A">
        <w:trPr>
          <w:trHeight w:val="567"/>
        </w:trPr>
        <w:tc>
          <w:tcPr>
            <w:tcW w:w="5491" w:type="dxa"/>
            <w:tcBorders>
              <w:bottom w:val="single" w:sz="4" w:space="0" w:color="auto"/>
              <w:right w:val="nil"/>
            </w:tcBorders>
            <w:vAlign w:val="center"/>
          </w:tcPr>
          <w:p w14:paraId="046528C8" w14:textId="77777777" w:rsidR="008F2A1A" w:rsidRDefault="008F2A1A" w:rsidP="004206F9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37DA2A8B" w14:textId="77777777" w:rsidR="003E2645" w:rsidRDefault="003E2645" w:rsidP="004206F9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Title: </w:t>
            </w:r>
            <w:sdt>
              <w:sdtPr>
                <w:rPr>
                  <w:rStyle w:val="Style2"/>
                </w:rPr>
                <w:id w:val="396399897"/>
                <w:placeholder>
                  <w:docPart w:val="E304A54653954D25B07D28EAB4E72F5F"/>
                </w:placeholder>
                <w:showingPlcHdr/>
                <w:dropDownList>
                  <w:listItem w:displayText="Mr" w:value="Mr"/>
                  <w:listItem w:displayText="Mrs" w:value="Mrs"/>
                  <w:listItem w:displayText="Miss" w:value="Miss"/>
                  <w:listItem w:displayText="Ms" w:value="Ms"/>
                  <w:listItem w:displayText="Other" w:value="Other"/>
                </w:dropDownList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995755" w:rsidRPr="00B66BD0">
                  <w:rPr>
                    <w:rStyle w:val="PlaceholderText"/>
                    <w:rFonts w:asciiTheme="minorHAnsi" w:hAnsiTheme="minorHAnsi" w:cstheme="minorHAnsi"/>
                    <w:color w:val="auto"/>
                  </w:rPr>
                  <w:t>Mr /Mrs/</w:t>
                </w:r>
                <w:r w:rsidR="00D40183" w:rsidRPr="00B66BD0">
                  <w:rPr>
                    <w:rStyle w:val="PlaceholderText"/>
                    <w:rFonts w:asciiTheme="minorHAnsi" w:hAnsiTheme="minorHAnsi" w:cstheme="minorHAnsi"/>
                    <w:color w:val="auto"/>
                  </w:rPr>
                  <w:t>Ms/Miss / Other.</w:t>
                </w:r>
              </w:sdtContent>
            </w:sdt>
            <w:r w:rsidR="008F2A1A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121303000"/>
                <w:placeholder>
                  <w:docPart w:val="44B27B2963A448409A3D125F3AE7E476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9860C0" w:rsidRPr="00AE657D">
                  <w:rPr>
                    <w:rFonts w:ascii="Calibri" w:hAnsi="Calibri"/>
                    <w:b/>
                    <w:color w:val="808080" w:themeColor="background1" w:themeShade="80"/>
                  </w:rPr>
                  <w:t>___</w:t>
                </w:r>
                <w:r w:rsidR="009860C0">
                  <w:rPr>
                    <w:rFonts w:ascii="Calibri" w:hAnsi="Calibri"/>
                    <w:b/>
                    <w:color w:val="808080" w:themeColor="background1" w:themeShade="80"/>
                  </w:rPr>
                  <w:t>______</w:t>
                </w:r>
                <w:r w:rsidR="009860C0" w:rsidRPr="00AE657D">
                  <w:rPr>
                    <w:rFonts w:ascii="Calibri" w:hAnsi="Calibri"/>
                    <w:b/>
                    <w:color w:val="808080" w:themeColor="background1" w:themeShade="80"/>
                  </w:rPr>
                  <w:t>____</w:t>
                </w:r>
              </w:sdtContent>
            </w:sdt>
          </w:p>
          <w:p w14:paraId="479EDE94" w14:textId="77777777"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34CDA391" w14:textId="77777777"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First Name </w:t>
            </w:r>
            <w:r w:rsidRPr="005A2F9E">
              <w:rPr>
                <w:rFonts w:ascii="Calibri" w:hAnsi="Calibri"/>
                <w:i/>
                <w:sz w:val="22"/>
                <w:szCs w:val="22"/>
              </w:rPr>
              <w:t>(known as):</w:t>
            </w:r>
            <w:sdt>
              <w:sdtPr>
                <w:rPr>
                  <w:rStyle w:val="Style2"/>
                </w:rPr>
                <w:id w:val="-1981764761"/>
                <w:placeholder>
                  <w:docPart w:val="7B2B501648684ECABF75359C3890BB0D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i/>
                  <w:color w:val="auto"/>
                  <w:sz w:val="22"/>
                  <w:szCs w:val="22"/>
                </w:rPr>
              </w:sdtEndPr>
              <w:sdtContent>
                <w:r w:rsidR="009860C0" w:rsidRPr="00AE657D">
                  <w:rPr>
                    <w:rFonts w:ascii="Calibri" w:hAnsi="Calibri"/>
                    <w:i/>
                    <w:color w:val="808080" w:themeColor="background1" w:themeShade="80"/>
                  </w:rPr>
                  <w:t>_______________________</w:t>
                </w:r>
              </w:sdtContent>
            </w:sdt>
          </w:p>
          <w:p w14:paraId="5008B64F" w14:textId="77777777"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7946DD39" w14:textId="77777777" w:rsidR="00AE657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 w:rsidRPr="00D44780">
              <w:rPr>
                <w:rFonts w:ascii="Calibri" w:hAnsi="Calibri"/>
                <w:b/>
                <w:sz w:val="22"/>
                <w:szCs w:val="22"/>
              </w:rPr>
              <w:t>Surname: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72971755"/>
                <w:placeholder>
                  <w:docPart w:val="3033EAD37D80476CA2D3FC8F597A5662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9860C0">
                  <w:rPr>
                    <w:rStyle w:val="PlaceholderText"/>
                  </w:rPr>
                  <w:t>_______________________________</w:t>
                </w:r>
              </w:sdtContent>
            </w:sdt>
          </w:p>
          <w:p w14:paraId="2EA1BC75" w14:textId="77777777" w:rsidR="003E2645" w:rsidRDefault="003E2645" w:rsidP="004206F9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0DC7ABF3" w14:textId="77777777" w:rsidR="00FF05ED" w:rsidRPr="00D44780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Current a</w:t>
            </w:r>
            <w:r w:rsidRPr="00D44780">
              <w:rPr>
                <w:rFonts w:ascii="Calibri" w:hAnsi="Calibri"/>
                <w:b/>
                <w:sz w:val="22"/>
                <w:szCs w:val="22"/>
              </w:rPr>
              <w:t>ddress and postcode:</w:t>
            </w:r>
          </w:p>
          <w:sdt>
            <w:sdtPr>
              <w:rPr>
                <w:color w:val="0070C0"/>
              </w:rPr>
              <w:id w:val="-2006576009"/>
              <w:placeholder>
                <w:docPart w:val="86AA4D37E79649F69AE18753C2C0FC10"/>
              </w:placeholder>
              <w:showingPlcHdr/>
              <w:text/>
            </w:sdtPr>
            <w:sdtEndPr/>
            <w:sdtContent>
              <w:p w14:paraId="401C3BC8" w14:textId="77777777" w:rsidR="00FF05ED" w:rsidRPr="000740C8" w:rsidRDefault="009860C0" w:rsidP="00FF05ED">
                <w:pPr>
                  <w:rPr>
                    <w:b/>
                    <w:color w:val="0070C0"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______________________________________</w:t>
                </w:r>
              </w:p>
            </w:sdtContent>
          </w:sdt>
          <w:p w14:paraId="162E2B78" w14:textId="77777777" w:rsidR="00FF05ED" w:rsidRPr="00D44780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sdt>
            <w:sdtPr>
              <w:rPr>
                <w:rStyle w:val="Style2"/>
              </w:rPr>
              <w:tag w:val="Postcode"/>
              <w:id w:val="1975944850"/>
              <w:placeholder>
                <w:docPart w:val="9F74266497F1479A8F74B6DD5AB1510B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14:paraId="04465CD6" w14:textId="77777777" w:rsidR="00FF05ED" w:rsidRDefault="00FF05ED" w:rsidP="00FF05ED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______________________________________</w:t>
                </w:r>
              </w:p>
            </w:sdtContent>
          </w:sdt>
          <w:p w14:paraId="1A6420BC" w14:textId="77777777" w:rsidR="001C7D54" w:rsidRPr="00D44780" w:rsidRDefault="001C7D54" w:rsidP="00D40183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491" w:type="dxa"/>
            <w:tcBorders>
              <w:left w:val="nil"/>
              <w:bottom w:val="single" w:sz="4" w:space="0" w:color="auto"/>
            </w:tcBorders>
            <w:vAlign w:val="center"/>
          </w:tcPr>
          <w:p w14:paraId="0E489F78" w14:textId="77777777"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 w:rsidRPr="00D44780">
              <w:rPr>
                <w:rFonts w:ascii="Calibri" w:hAnsi="Calibri"/>
                <w:b/>
                <w:sz w:val="22"/>
                <w:szCs w:val="22"/>
              </w:rPr>
              <w:t>Telephone No: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325095967"/>
                <w:placeholder>
                  <w:docPart w:val="B587B0C5616345F4A1B06C3BE0F4D71A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9860C0">
                  <w:rPr>
                    <w:rStyle w:val="PlaceholderText"/>
                  </w:rPr>
                  <w:t>___________________________</w:t>
                </w:r>
              </w:sdtContent>
            </w:sdt>
          </w:p>
          <w:p w14:paraId="131A89E6" w14:textId="77777777" w:rsidR="00FF05ED" w:rsidRPr="00D44780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7C290515" w14:textId="77777777"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 w:rsidRPr="00D44780">
              <w:rPr>
                <w:rFonts w:ascii="Calibri" w:hAnsi="Calibri"/>
                <w:b/>
                <w:sz w:val="22"/>
                <w:szCs w:val="22"/>
              </w:rPr>
              <w:t>Email: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409207956"/>
                <w:placeholder>
                  <w:docPart w:val="A5A25DFA1E6D48A2BD8776D91FECB418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_________________________________</w:t>
                </w:r>
              </w:sdtContent>
            </w:sdt>
          </w:p>
          <w:p w14:paraId="4CB4F03D" w14:textId="77777777"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54712681" w14:textId="77777777"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Date of birth: </w:t>
            </w:r>
            <w:sdt>
              <w:sdtPr>
                <w:rPr>
                  <w:rStyle w:val="Style2"/>
                </w:rPr>
                <w:id w:val="-1436443163"/>
                <w:placeholder>
                  <w:docPart w:val="D495EB9F8EE446229F0FDFB3A4D30D6B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9860C0">
                  <w:rPr>
                    <w:rStyle w:val="PlaceholderText"/>
                  </w:rPr>
                  <w:t>____________________________</w:t>
                </w:r>
              </w:sdtContent>
            </w:sdt>
          </w:p>
          <w:p w14:paraId="13DF149C" w14:textId="77777777"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70264DCE" w14:textId="77777777" w:rsidR="001C7D54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Gender: </w:t>
            </w:r>
            <w:sdt>
              <w:sdtPr>
                <w:rPr>
                  <w:rStyle w:val="Style2"/>
                </w:rPr>
                <w:id w:val="-1349945107"/>
                <w:placeholder>
                  <w:docPart w:val="9F2DCBC1CF884BB7BA1FE7E10ED0EBA8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9860C0">
                  <w:rPr>
                    <w:rStyle w:val="PlaceholderText"/>
                  </w:rPr>
                  <w:t>________________________________</w:t>
                </w:r>
              </w:sdtContent>
            </w:sdt>
          </w:p>
          <w:p w14:paraId="0883CD54" w14:textId="77777777" w:rsidR="00FF05ED" w:rsidRPr="00D44780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23F9685D" w14:textId="77777777" w:rsidR="00DE05D1" w:rsidRDefault="00DE05D1"/>
    <w:p w14:paraId="322576CD" w14:textId="77777777" w:rsidR="00995755" w:rsidRDefault="00995755">
      <w:pPr>
        <w:sectPr w:rsidR="00995755" w:rsidSect="00D6493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 w:code="1"/>
          <w:pgMar w:top="1843" w:right="737" w:bottom="360" w:left="737" w:header="567" w:footer="589" w:gutter="0"/>
          <w:cols w:space="708"/>
          <w:titlePg/>
          <w:docGrid w:linePitch="360"/>
        </w:sectPr>
      </w:pPr>
    </w:p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4"/>
        <w:gridCol w:w="4536"/>
        <w:gridCol w:w="2482"/>
      </w:tblGrid>
      <w:tr w:rsidR="00721598" w:rsidRPr="004A78E0" w14:paraId="14D5EB23" w14:textId="77777777" w:rsidTr="008F2A1A">
        <w:tc>
          <w:tcPr>
            <w:tcW w:w="10982" w:type="dxa"/>
            <w:gridSpan w:val="3"/>
            <w:tcBorders>
              <w:bottom w:val="single" w:sz="4" w:space="0" w:color="auto"/>
            </w:tcBorders>
            <w:shd w:val="clear" w:color="auto" w:fill="B8CCE4" w:themeFill="accent1" w:themeFillTint="66"/>
          </w:tcPr>
          <w:p w14:paraId="624B6718" w14:textId="77777777" w:rsidR="00721598" w:rsidRDefault="00721598" w:rsidP="00EE7F4D">
            <w:pPr>
              <w:pStyle w:val="ListParagraph"/>
              <w:numPr>
                <w:ilvl w:val="0"/>
                <w:numId w:val="27"/>
              </w:numPr>
              <w:ind w:hanging="578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lastRenderedPageBreak/>
              <w:t>CARERS DETAILS (If Applicable)</w:t>
            </w:r>
          </w:p>
          <w:p w14:paraId="01BEEEA5" w14:textId="77777777" w:rsidR="00721598" w:rsidRDefault="00721598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8F2A1A" w:rsidRPr="004A78E0" w14:paraId="3BE9F2F4" w14:textId="77777777" w:rsidTr="002861FC">
        <w:tc>
          <w:tcPr>
            <w:tcW w:w="8500" w:type="dxa"/>
            <w:gridSpan w:val="2"/>
            <w:tcBorders>
              <w:bottom w:val="nil"/>
              <w:right w:val="nil"/>
            </w:tcBorders>
          </w:tcPr>
          <w:p w14:paraId="6DAA6439" w14:textId="77777777" w:rsidR="002861FC" w:rsidRDefault="002861FC" w:rsidP="008F2A1A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3CD3CCA1" w14:textId="77777777" w:rsidR="008F2A1A" w:rsidRDefault="008F2A1A" w:rsidP="008F2A1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Title: </w:t>
            </w:r>
            <w:sdt>
              <w:sdtPr>
                <w:rPr>
                  <w:rStyle w:val="Style2"/>
                </w:rPr>
                <w:id w:val="1817990050"/>
                <w:placeholder>
                  <w:docPart w:val="2C9A71FD044443DD9E32D3CB33347BB6"/>
                </w:placeholder>
                <w:showingPlcHdr/>
                <w:dropDownList>
                  <w:listItem w:displayText="Mr" w:value="Mr"/>
                  <w:listItem w:displayText="Mrs" w:value="Mrs"/>
                  <w:listItem w:displayText="Miss" w:value="Miss"/>
                  <w:listItem w:displayText="Ms" w:value="Ms"/>
                  <w:listItem w:displayText="Other" w:value="Other"/>
                </w:dropDownList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995755" w:rsidRPr="00B66BD0">
                  <w:rPr>
                    <w:rStyle w:val="PlaceholderText"/>
                    <w:rFonts w:asciiTheme="minorHAnsi" w:hAnsiTheme="minorHAnsi" w:cstheme="minorHAnsi"/>
                    <w:color w:val="auto"/>
                  </w:rPr>
                  <w:t>Mr /Mrs/</w:t>
                </w:r>
                <w:r w:rsidRPr="00B66BD0">
                  <w:rPr>
                    <w:rStyle w:val="PlaceholderText"/>
                    <w:rFonts w:asciiTheme="minorHAnsi" w:hAnsiTheme="minorHAnsi" w:cstheme="minorHAnsi"/>
                    <w:color w:val="auto"/>
                  </w:rPr>
                  <w:t>Ms/Miss / Other.</w:t>
                </w:r>
              </w:sdtContent>
            </w:sdt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941912868"/>
                <w:placeholder>
                  <w:docPart w:val="3FC464D75D114B519A655B6D217965F0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Pr="00AE657D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</w:t>
                </w:r>
                <w:r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</w:t>
                </w:r>
                <w:r w:rsidRPr="00AE657D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</w:t>
                </w:r>
              </w:sdtContent>
            </w:sdt>
          </w:p>
          <w:p w14:paraId="245E01F3" w14:textId="77777777" w:rsidR="008F2A1A" w:rsidRDefault="008F2A1A" w:rsidP="008F2A1A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457D895D" w14:textId="77777777" w:rsidR="008F2A1A" w:rsidRDefault="008F2A1A" w:rsidP="008F2A1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First Name</w:t>
            </w:r>
            <w:r w:rsidRPr="005A2F9E">
              <w:rPr>
                <w:rFonts w:ascii="Calibri" w:hAnsi="Calibri"/>
                <w:i/>
                <w:sz w:val="22"/>
                <w:szCs w:val="22"/>
              </w:rPr>
              <w:t>:</w:t>
            </w:r>
            <w:sdt>
              <w:sdtPr>
                <w:rPr>
                  <w:rStyle w:val="Style2"/>
                </w:rPr>
                <w:id w:val="801589346"/>
                <w:placeholder>
                  <w:docPart w:val="819CF9EE5D824A7893895C04BF771240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i/>
                  <w:color w:val="auto"/>
                  <w:sz w:val="22"/>
                  <w:szCs w:val="22"/>
                </w:rPr>
              </w:sdtEndPr>
              <w:sdtContent>
                <w:r>
                  <w:rPr>
                    <w:rFonts w:ascii="Calibri" w:hAnsi="Calibri"/>
                    <w:i/>
                    <w:color w:val="808080" w:themeColor="background1" w:themeShade="80"/>
                    <w:sz w:val="22"/>
                    <w:szCs w:val="22"/>
                  </w:rPr>
                  <w:t>_________</w:t>
                </w:r>
                <w:r w:rsidR="002861FC">
                  <w:rPr>
                    <w:rFonts w:ascii="Calibri" w:hAnsi="Calibri"/>
                    <w:i/>
                    <w:color w:val="808080" w:themeColor="background1" w:themeShade="80"/>
                    <w:sz w:val="22"/>
                    <w:szCs w:val="22"/>
                  </w:rPr>
                  <w:t>____</w:t>
                </w:r>
                <w:r>
                  <w:rPr>
                    <w:rFonts w:ascii="Calibri" w:hAnsi="Calibri"/>
                    <w:i/>
                    <w:color w:val="808080" w:themeColor="background1" w:themeShade="80"/>
                    <w:sz w:val="22"/>
                    <w:szCs w:val="22"/>
                  </w:rPr>
                  <w:t>___</w:t>
                </w:r>
                <w:r w:rsidRPr="00AE657D">
                  <w:rPr>
                    <w:rFonts w:ascii="Calibri" w:hAnsi="Calibri"/>
                    <w:i/>
                    <w:color w:val="808080" w:themeColor="background1" w:themeShade="80"/>
                    <w:sz w:val="22"/>
                    <w:szCs w:val="22"/>
                  </w:rPr>
                  <w:t>________</w:t>
                </w:r>
              </w:sdtContent>
            </w:sdt>
            <w:r>
              <w:rPr>
                <w:rFonts w:ascii="Calibri" w:hAnsi="Calibri"/>
                <w:i/>
                <w:sz w:val="22"/>
                <w:szCs w:val="22"/>
              </w:rPr>
              <w:t xml:space="preserve">   </w:t>
            </w:r>
            <w:r w:rsidRPr="00D44780">
              <w:rPr>
                <w:rFonts w:ascii="Calibri" w:hAnsi="Calibri"/>
                <w:b/>
                <w:sz w:val="22"/>
                <w:szCs w:val="22"/>
              </w:rPr>
              <w:t>Surname: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845684130"/>
                <w:placeholder>
                  <w:docPart w:val="BBF49EE405E64CFEA0A9972D22A1D71D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</w:t>
                </w:r>
                <w:r w:rsidR="002861FC">
                  <w:rPr>
                    <w:rStyle w:val="PlaceholderText"/>
                  </w:rPr>
                  <w:t>____</w:t>
                </w:r>
                <w:r>
                  <w:rPr>
                    <w:rStyle w:val="PlaceholderText"/>
                  </w:rPr>
                  <w:t>___</w:t>
                </w:r>
              </w:sdtContent>
            </w:sdt>
          </w:p>
          <w:p w14:paraId="7C0B9690" w14:textId="77777777" w:rsidR="008F2A1A" w:rsidRDefault="008F2A1A" w:rsidP="008F2A1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2482" w:type="dxa"/>
            <w:vMerge w:val="restart"/>
            <w:tcBorders>
              <w:left w:val="nil"/>
              <w:bottom w:val="nil"/>
            </w:tcBorders>
          </w:tcPr>
          <w:p w14:paraId="639C1416" w14:textId="77777777" w:rsidR="008F2A1A" w:rsidRDefault="008F2A1A" w:rsidP="00EE7F4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Relationship: </w:t>
            </w:r>
          </w:p>
          <w:p w14:paraId="75BB80E8" w14:textId="77777777" w:rsidR="008F2A1A" w:rsidRPr="003C0141" w:rsidRDefault="00CA0732" w:rsidP="00EE7F4D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211670785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F2A1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F2A1A" w:rsidRPr="003C0141">
              <w:rPr>
                <w:rFonts w:ascii="Calibri" w:hAnsi="Calibri"/>
                <w:sz w:val="22"/>
                <w:szCs w:val="22"/>
              </w:rPr>
              <w:t xml:space="preserve">  Spouse or Partner</w:t>
            </w:r>
          </w:p>
          <w:p w14:paraId="354D3A38" w14:textId="77777777" w:rsidR="008F2A1A" w:rsidRPr="003C0141" w:rsidRDefault="00CA0732" w:rsidP="00EE7F4D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77358918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F2A1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F2A1A" w:rsidRPr="003C0141">
              <w:rPr>
                <w:rFonts w:ascii="Calibri" w:hAnsi="Calibri"/>
                <w:sz w:val="22"/>
                <w:szCs w:val="22"/>
              </w:rPr>
              <w:t xml:space="preserve">  Family member</w:t>
            </w:r>
          </w:p>
          <w:p w14:paraId="6EBF4C95" w14:textId="77777777" w:rsidR="008F2A1A" w:rsidRDefault="00CA0732" w:rsidP="00EE7F4D">
            <w:pPr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767032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F2A1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F2A1A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8F2A1A">
              <w:rPr>
                <w:rFonts w:ascii="Calibri" w:hAnsi="Calibri"/>
                <w:sz w:val="22"/>
                <w:szCs w:val="22"/>
              </w:rPr>
              <w:t xml:space="preserve">Professional </w:t>
            </w:r>
            <w:r w:rsidR="008F2A1A" w:rsidRPr="003C0141">
              <w:rPr>
                <w:rFonts w:ascii="Calibri" w:hAnsi="Calibri"/>
                <w:sz w:val="22"/>
                <w:szCs w:val="22"/>
              </w:rPr>
              <w:t>Carer</w:t>
            </w:r>
          </w:p>
        </w:tc>
      </w:tr>
      <w:tr w:rsidR="00721598" w:rsidRPr="004A78E0" w14:paraId="761943FE" w14:textId="77777777" w:rsidTr="002861FC">
        <w:tc>
          <w:tcPr>
            <w:tcW w:w="3964" w:type="dxa"/>
            <w:tcBorders>
              <w:top w:val="nil"/>
              <w:right w:val="nil"/>
            </w:tcBorders>
          </w:tcPr>
          <w:p w14:paraId="191A5A2D" w14:textId="77777777" w:rsidR="002861FC" w:rsidRDefault="002861FC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23023A87" w14:textId="77777777" w:rsidR="00721598" w:rsidRDefault="00721598" w:rsidP="00EE7F4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Telephone No: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703942729"/>
                <w:placeholder>
                  <w:docPart w:val="EFBAD434DA9A41FD9F5A03B9F3E7FC47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8F2A1A">
                  <w:rPr>
                    <w:rStyle w:val="PlaceholderText"/>
                  </w:rPr>
                  <w:t>________________</w:t>
                </w:r>
              </w:sdtContent>
            </w:sdt>
          </w:p>
          <w:p w14:paraId="278C2024" w14:textId="77777777" w:rsidR="00BA6929" w:rsidRDefault="00BA6929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nil"/>
              <w:left w:val="nil"/>
              <w:right w:val="nil"/>
            </w:tcBorders>
          </w:tcPr>
          <w:p w14:paraId="45B9C96A" w14:textId="77777777" w:rsidR="002861FC" w:rsidRDefault="002861FC" w:rsidP="002861FC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0370B42A" w14:textId="77777777" w:rsidR="00721598" w:rsidRDefault="00721598" w:rsidP="002861FC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Email: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1624417864"/>
                <w:placeholder>
                  <w:docPart w:val="81480DC73D9C414280448E64DF3B05B5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2861FC">
                  <w:rPr>
                    <w:rStyle w:val="PlaceholderText"/>
                  </w:rPr>
                  <w:t>____________________________</w:t>
                </w:r>
              </w:sdtContent>
            </w:sdt>
          </w:p>
        </w:tc>
        <w:tc>
          <w:tcPr>
            <w:tcW w:w="2482" w:type="dxa"/>
            <w:vMerge/>
            <w:tcBorders>
              <w:top w:val="nil"/>
              <w:left w:val="nil"/>
            </w:tcBorders>
          </w:tcPr>
          <w:p w14:paraId="15BC5BC5" w14:textId="77777777" w:rsidR="00721598" w:rsidRDefault="00721598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425266A7" w14:textId="77777777" w:rsidR="00B34902" w:rsidRDefault="00B34902"/>
    <w:p w14:paraId="6E38E66A" w14:textId="77777777" w:rsidR="00511D10" w:rsidRDefault="00511D10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1559"/>
        <w:gridCol w:w="2247"/>
        <w:gridCol w:w="3807"/>
      </w:tblGrid>
      <w:tr w:rsidR="00C24162" w:rsidRPr="004A78E0" w14:paraId="40995DFB" w14:textId="77777777" w:rsidTr="002861FC">
        <w:trPr>
          <w:trHeight w:val="465"/>
        </w:trPr>
        <w:tc>
          <w:tcPr>
            <w:tcW w:w="10982" w:type="dxa"/>
            <w:gridSpan w:val="4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17EC50DE" w14:textId="77777777" w:rsidR="00D00154" w:rsidRDefault="00C24162" w:rsidP="00AF7461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 w:rsidRPr="00315C5A">
              <w:rPr>
                <w:rFonts w:ascii="Calibri" w:hAnsi="Calibri"/>
                <w:b/>
                <w:sz w:val="22"/>
                <w:szCs w:val="22"/>
              </w:rPr>
              <w:t>Details of the Acquired Brain Injury (ABI)</w:t>
            </w:r>
            <w:r w:rsidR="00D00154"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</w:p>
          <w:p w14:paraId="5FE71EE7" w14:textId="77777777" w:rsidR="00C24162" w:rsidRPr="0053786A" w:rsidRDefault="00D00154" w:rsidP="0053786A">
            <w:pPr>
              <w:pStyle w:val="ListParagraph"/>
              <w:rPr>
                <w:rFonts w:ascii="Calibri" w:hAnsi="Calibri"/>
                <w:i/>
                <w:sz w:val="22"/>
                <w:szCs w:val="22"/>
              </w:rPr>
            </w:pPr>
            <w:r w:rsidRPr="00D00154">
              <w:rPr>
                <w:rFonts w:ascii="Calibri" w:hAnsi="Calibri"/>
                <w:i/>
                <w:sz w:val="22"/>
                <w:szCs w:val="22"/>
              </w:rPr>
              <w:t xml:space="preserve">(Please </w:t>
            </w:r>
            <w:r w:rsidR="00F03882">
              <w:rPr>
                <w:rFonts w:ascii="Calibri" w:hAnsi="Calibri"/>
                <w:i/>
                <w:sz w:val="22"/>
                <w:szCs w:val="22"/>
              </w:rPr>
              <w:t xml:space="preserve">provide </w:t>
            </w:r>
            <w:r>
              <w:rPr>
                <w:rFonts w:ascii="Calibri" w:hAnsi="Calibri"/>
                <w:i/>
                <w:sz w:val="22"/>
                <w:szCs w:val="22"/>
              </w:rPr>
              <w:t xml:space="preserve"> </w:t>
            </w:r>
            <w:r w:rsidR="00552DE2">
              <w:rPr>
                <w:rFonts w:ascii="Calibri" w:hAnsi="Calibri"/>
                <w:i/>
                <w:sz w:val="22"/>
                <w:szCs w:val="22"/>
              </w:rPr>
              <w:t>as much detail as possibl</w:t>
            </w:r>
            <w:r w:rsidR="00552DE2" w:rsidRPr="0053786A">
              <w:rPr>
                <w:rFonts w:ascii="Calibri" w:hAnsi="Calibri"/>
                <w:i/>
                <w:sz w:val="22"/>
                <w:szCs w:val="22"/>
              </w:rPr>
              <w:t>e</w:t>
            </w:r>
            <w:r w:rsidR="0053786A">
              <w:rPr>
                <w:rFonts w:ascii="Calibri" w:hAnsi="Calibri"/>
                <w:i/>
                <w:sz w:val="22"/>
                <w:szCs w:val="22"/>
              </w:rPr>
              <w:t>,</w:t>
            </w:r>
            <w:r w:rsidR="00552DE2" w:rsidRPr="0053786A">
              <w:rPr>
                <w:rFonts w:ascii="Calibri" w:hAnsi="Calibri"/>
                <w:i/>
                <w:sz w:val="22"/>
                <w:szCs w:val="22"/>
              </w:rPr>
              <w:t xml:space="preserve"> to enable us to</w:t>
            </w:r>
            <w:r w:rsidR="0053786A" w:rsidRPr="0053786A">
              <w:rPr>
                <w:rFonts w:ascii="Calibri" w:hAnsi="Calibri"/>
                <w:i/>
                <w:sz w:val="22"/>
                <w:szCs w:val="22"/>
              </w:rPr>
              <w:t xml:space="preserve"> gain a better</w:t>
            </w:r>
            <w:r w:rsidRPr="0053786A">
              <w:rPr>
                <w:rFonts w:ascii="Calibri" w:hAnsi="Calibri"/>
                <w:i/>
                <w:sz w:val="22"/>
                <w:szCs w:val="22"/>
              </w:rPr>
              <w:t xml:space="preserve"> understand</w:t>
            </w:r>
            <w:r w:rsidR="0053786A" w:rsidRPr="0053786A">
              <w:rPr>
                <w:rFonts w:ascii="Calibri" w:hAnsi="Calibri"/>
                <w:i/>
                <w:sz w:val="22"/>
                <w:szCs w:val="22"/>
              </w:rPr>
              <w:t>ing of</w:t>
            </w:r>
            <w:r w:rsidR="00552DE2" w:rsidRPr="0053786A">
              <w:rPr>
                <w:rFonts w:ascii="Calibri" w:hAnsi="Calibri"/>
                <w:i/>
                <w:sz w:val="22"/>
                <w:szCs w:val="22"/>
              </w:rPr>
              <w:t xml:space="preserve"> the</w:t>
            </w:r>
            <w:r w:rsidRPr="0053786A">
              <w:rPr>
                <w:rFonts w:ascii="Calibri" w:hAnsi="Calibri"/>
                <w:i/>
                <w:sz w:val="22"/>
                <w:szCs w:val="22"/>
              </w:rPr>
              <w:t xml:space="preserve"> overall situation)</w:t>
            </w:r>
          </w:p>
        </w:tc>
      </w:tr>
      <w:tr w:rsidR="00650FCD" w:rsidRPr="004A78E0" w14:paraId="4EA5A2F6" w14:textId="77777777" w:rsidTr="002861FC">
        <w:trPr>
          <w:trHeight w:val="567"/>
        </w:trPr>
        <w:tc>
          <w:tcPr>
            <w:tcW w:w="4928" w:type="dxa"/>
            <w:gridSpan w:val="2"/>
            <w:tcBorders>
              <w:bottom w:val="nil"/>
              <w:right w:val="nil"/>
            </w:tcBorders>
          </w:tcPr>
          <w:p w14:paraId="56B74CC2" w14:textId="77777777" w:rsidR="002861FC" w:rsidRDefault="002861FC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5108A1DE" w14:textId="77777777" w:rsidR="00650FCD" w:rsidRDefault="00AB4CBF" w:rsidP="00EE7F4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Date of injury: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2026437505"/>
                <w:placeholder>
                  <w:docPart w:val="27635AE2F8244697895A5E980F5E3BD4"/>
                </w:placeholder>
                <w:showingPlcHdr/>
                <w:date w:fullDate="2017-06-21T00:00:00Z"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Style w:val="Style2"/>
                </w:rPr>
              </w:sdtEndPr>
              <w:sdtContent>
                <w:r w:rsidR="009860C0" w:rsidRPr="00C56C8F">
                  <w:rPr>
                    <w:rStyle w:val="Style2"/>
                    <w:color w:val="A6A6A6" w:themeColor="background1" w:themeShade="A6"/>
                  </w:rPr>
                  <w:t>___________________</w:t>
                </w:r>
              </w:sdtContent>
            </w:sdt>
          </w:p>
          <w:p w14:paraId="533690FF" w14:textId="77777777" w:rsidR="00650FCD" w:rsidRPr="004A78E0" w:rsidRDefault="00650FCD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6054" w:type="dxa"/>
            <w:gridSpan w:val="2"/>
            <w:tcBorders>
              <w:left w:val="nil"/>
              <w:bottom w:val="nil"/>
            </w:tcBorders>
          </w:tcPr>
          <w:p w14:paraId="6F656E2F" w14:textId="77777777" w:rsidR="00AB4CBF" w:rsidRDefault="00A44504" w:rsidP="00EE7F4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Do </w:t>
            </w:r>
            <w:r w:rsidR="00AB4CBF">
              <w:rPr>
                <w:rFonts w:ascii="Calibri" w:hAnsi="Calibri"/>
                <w:b/>
                <w:sz w:val="22"/>
                <w:szCs w:val="22"/>
              </w:rPr>
              <w:t xml:space="preserve">you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have </w:t>
            </w:r>
            <w:r w:rsidR="00AB4CBF">
              <w:rPr>
                <w:rFonts w:ascii="Calibri" w:hAnsi="Calibri"/>
                <w:b/>
                <w:sz w:val="22"/>
                <w:szCs w:val="22"/>
              </w:rPr>
              <w:t>medical confirmation of Acquired brain injury</w:t>
            </w:r>
            <w:r w:rsidR="00315C5A">
              <w:rPr>
                <w:rFonts w:ascii="Calibri" w:hAnsi="Calibri"/>
                <w:b/>
                <w:sz w:val="22"/>
                <w:szCs w:val="22"/>
              </w:rPr>
              <w:t>?</w:t>
            </w:r>
          </w:p>
          <w:p w14:paraId="21410254" w14:textId="77777777" w:rsidR="00463D4F" w:rsidRDefault="00A44504" w:rsidP="008A42C3">
            <w:pPr>
              <w:ind w:left="317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47835903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860C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 Yes </w:t>
            </w:r>
            <w:r w:rsidR="006D50F9">
              <w:rPr>
                <w:rFonts w:ascii="Calibri" w:hAnsi="Calibri"/>
                <w:sz w:val="22"/>
                <w:szCs w:val="22"/>
              </w:rPr>
              <w:t xml:space="preserve">  - </w:t>
            </w:r>
            <w:r w:rsidR="006D50F9" w:rsidRPr="00EF2330">
              <w:rPr>
                <w:rFonts w:ascii="Calibri" w:hAnsi="Calibri"/>
                <w:sz w:val="22"/>
                <w:szCs w:val="22"/>
              </w:rPr>
              <w:t>Please provide a copy for our records</w:t>
            </w:r>
          </w:p>
          <w:p w14:paraId="560310BA" w14:textId="77777777" w:rsidR="00315C5A" w:rsidRPr="00315C5A" w:rsidRDefault="00A44504" w:rsidP="008A42C3">
            <w:pPr>
              <w:ind w:left="317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49884989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B260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  </w:t>
            </w:r>
            <w:r w:rsidR="00315C5A" w:rsidRPr="00315C5A">
              <w:rPr>
                <w:rFonts w:ascii="Calibri" w:hAnsi="Calibri"/>
                <w:sz w:val="22"/>
                <w:szCs w:val="22"/>
              </w:rPr>
              <w:t>No</w:t>
            </w:r>
            <w:r w:rsidR="006D50F9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5937AA" w:rsidRPr="004A78E0" w14:paraId="51940D7E" w14:textId="77777777" w:rsidTr="002861FC">
        <w:tc>
          <w:tcPr>
            <w:tcW w:w="3369" w:type="dxa"/>
            <w:tcBorders>
              <w:top w:val="nil"/>
              <w:bottom w:val="nil"/>
              <w:right w:val="nil"/>
            </w:tcBorders>
          </w:tcPr>
          <w:p w14:paraId="436986B7" w14:textId="77777777" w:rsidR="005937AA" w:rsidRDefault="005937AA" w:rsidP="00EE7F4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Cause of Injury:</w:t>
            </w:r>
          </w:p>
          <w:p w14:paraId="42620208" w14:textId="77777777" w:rsidR="005937AA" w:rsidRPr="00AF7461" w:rsidRDefault="00CA0732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18204940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Road Traffic Collision </w:t>
            </w:r>
          </w:p>
          <w:p w14:paraId="44F4C7CB" w14:textId="77777777" w:rsidR="005937AA" w:rsidRPr="00AF7461" w:rsidRDefault="00CA0732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70729924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860C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Fall</w:t>
            </w:r>
          </w:p>
          <w:p w14:paraId="7DA19D3F" w14:textId="77777777" w:rsidR="005937AA" w:rsidRPr="00AF7461" w:rsidRDefault="00CA0732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7302080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D68A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Sport / Leisure Accident</w:t>
            </w:r>
          </w:p>
          <w:p w14:paraId="3C1A664F" w14:textId="77777777" w:rsidR="005937AA" w:rsidRPr="00A44504" w:rsidRDefault="00CA0732" w:rsidP="00A44504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33351815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Assault / Violence</w:t>
            </w:r>
          </w:p>
        </w:tc>
        <w:tc>
          <w:tcPr>
            <w:tcW w:w="38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D3B83E" w14:textId="77777777" w:rsidR="005937AA" w:rsidRDefault="005937AA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  <w:p w14:paraId="645010AB" w14:textId="77777777" w:rsidR="005937AA" w:rsidRPr="00AF7461" w:rsidRDefault="00CA0732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03106695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Stroke</w:t>
            </w:r>
          </w:p>
          <w:p w14:paraId="6E9C4A68" w14:textId="77777777" w:rsidR="005937AA" w:rsidRPr="00AF7461" w:rsidRDefault="00CA0732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61319667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Hemorrhage (bleed)</w:t>
            </w:r>
          </w:p>
          <w:p w14:paraId="7CDF7342" w14:textId="77777777" w:rsidR="005937AA" w:rsidRDefault="00CA0732" w:rsidP="005937A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91890653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Meningitis or Encephalitis</w:t>
            </w:r>
          </w:p>
          <w:p w14:paraId="2355B85E" w14:textId="77777777" w:rsidR="005937AA" w:rsidRPr="00AF7461" w:rsidRDefault="00CA0732" w:rsidP="005937A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200368851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860C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Anoxia/Hypoxia (lack of oxygen)</w:t>
            </w:r>
          </w:p>
        </w:tc>
        <w:tc>
          <w:tcPr>
            <w:tcW w:w="3807" w:type="dxa"/>
            <w:tcBorders>
              <w:top w:val="nil"/>
              <w:left w:val="nil"/>
              <w:bottom w:val="nil"/>
            </w:tcBorders>
          </w:tcPr>
          <w:p w14:paraId="2A8EBEB3" w14:textId="77777777" w:rsidR="005937AA" w:rsidRDefault="005937AA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  <w:p w14:paraId="4136969E" w14:textId="77777777" w:rsidR="005937AA" w:rsidRPr="00AF7461" w:rsidRDefault="00CA0732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16986680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5937AA" w:rsidRPr="00A13936">
              <w:rPr>
                <w:rFonts w:ascii="Calibri" w:hAnsi="Calibri"/>
                <w:sz w:val="22"/>
                <w:szCs w:val="22"/>
                <w:lang w:val="en-GB"/>
              </w:rPr>
              <w:t>Tumour</w:t>
            </w:r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removal</w:t>
            </w:r>
          </w:p>
          <w:p w14:paraId="663D1113" w14:textId="77777777" w:rsidR="005937AA" w:rsidRPr="00AF7461" w:rsidRDefault="00CA0732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37761873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Alcohol-related brain injury</w:t>
            </w:r>
          </w:p>
          <w:p w14:paraId="4FC4F266" w14:textId="77777777" w:rsidR="005937AA" w:rsidRDefault="00CA0732" w:rsidP="005937AA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32860080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Other </w:t>
            </w:r>
            <w:r w:rsidR="005937AA" w:rsidRPr="00AF7461">
              <w:rPr>
                <w:rFonts w:ascii="Calibri" w:hAnsi="Calibri"/>
                <w:i/>
                <w:sz w:val="22"/>
                <w:szCs w:val="22"/>
              </w:rPr>
              <w:t>(please specify)</w:t>
            </w:r>
          </w:p>
        </w:tc>
      </w:tr>
      <w:tr w:rsidR="00650FCD" w:rsidRPr="004A78E0" w14:paraId="48BC2843" w14:textId="77777777" w:rsidTr="008D7D08">
        <w:tc>
          <w:tcPr>
            <w:tcW w:w="10982" w:type="dxa"/>
            <w:gridSpan w:val="4"/>
            <w:tcBorders>
              <w:top w:val="nil"/>
              <w:bottom w:val="nil"/>
            </w:tcBorders>
          </w:tcPr>
          <w:p w14:paraId="37D67DD4" w14:textId="77777777" w:rsidR="008D7D08" w:rsidRDefault="008D7D08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3AA60CCD" w14:textId="77777777" w:rsidR="00650FCD" w:rsidRDefault="00650FCD" w:rsidP="00EE7F4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Injuries sustained at time of incident:</w:t>
            </w:r>
            <w:r w:rsidR="009860C0">
              <w:rPr>
                <w:rStyle w:val="Style2"/>
              </w:rPr>
              <w:t xml:space="preserve"> </w:t>
            </w:r>
            <w:sdt>
              <w:sdtPr>
                <w:rPr>
                  <w:rStyle w:val="Style2"/>
                </w:rPr>
                <w:id w:val="303593422"/>
                <w:placeholder>
                  <w:docPart w:val="C53965E1385942D18CF8CEA7292DB5CC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9860C0">
                  <w:rPr>
                    <w:rStyle w:val="PlaceholderText"/>
                  </w:rPr>
                  <w:t>____________________________________________________</w:t>
                </w:r>
              </w:sdtContent>
            </w:sdt>
          </w:p>
          <w:p w14:paraId="0F45E5B3" w14:textId="77777777" w:rsidR="00650FCD" w:rsidRDefault="00650FCD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0789B39C" w14:textId="77777777" w:rsidR="00650FCD" w:rsidRPr="004A78E0" w:rsidRDefault="00650FCD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A2A45" w14:paraId="6278ED6D" w14:textId="77777777" w:rsidTr="00DE05D1">
        <w:tc>
          <w:tcPr>
            <w:tcW w:w="10982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615BD7" w14:textId="77777777" w:rsidR="001A2A45" w:rsidRDefault="00B34902" w:rsidP="00EE7F4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Provide</w:t>
            </w:r>
            <w:r w:rsidR="00CC1F12">
              <w:rPr>
                <w:rFonts w:ascii="Calibri" w:hAnsi="Calibri"/>
                <w:b/>
                <w:sz w:val="22"/>
                <w:szCs w:val="22"/>
              </w:rPr>
              <w:t xml:space="preserve"> d</w:t>
            </w:r>
            <w:r w:rsidR="001A2A45">
              <w:rPr>
                <w:rFonts w:ascii="Calibri" w:hAnsi="Calibri"/>
                <w:b/>
                <w:sz w:val="22"/>
                <w:szCs w:val="22"/>
              </w:rPr>
              <w:t xml:space="preserve">etails of current </w:t>
            </w:r>
            <w:r w:rsidR="006D50F9">
              <w:rPr>
                <w:rFonts w:ascii="Calibri" w:hAnsi="Calibri"/>
                <w:b/>
                <w:sz w:val="22"/>
                <w:szCs w:val="22"/>
              </w:rPr>
              <w:t xml:space="preserve">health </w:t>
            </w:r>
            <w:r w:rsidR="001A2A45">
              <w:rPr>
                <w:rFonts w:ascii="Calibri" w:hAnsi="Calibri"/>
                <w:b/>
                <w:sz w:val="22"/>
                <w:szCs w:val="22"/>
              </w:rPr>
              <w:t>conditions:</w:t>
            </w:r>
          </w:p>
          <w:p w14:paraId="330D4E94" w14:textId="77777777" w:rsidR="001A2A45" w:rsidRDefault="001A2A45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208C46D4" w14:textId="77777777" w:rsidR="001A2A45" w:rsidRPr="004375ED" w:rsidRDefault="001A2A45" w:rsidP="00EE7F4D">
            <w:pPr>
              <w:pStyle w:val="ListParagraph"/>
              <w:numPr>
                <w:ilvl w:val="0"/>
                <w:numId w:val="21"/>
              </w:numPr>
              <w:rPr>
                <w:rFonts w:ascii="Calibri" w:hAnsi="Calibri"/>
                <w:b/>
                <w:sz w:val="22"/>
                <w:szCs w:val="22"/>
              </w:rPr>
            </w:pPr>
            <w:r w:rsidRPr="004375ED">
              <w:rPr>
                <w:rFonts w:ascii="Calibri" w:hAnsi="Calibri"/>
                <w:b/>
                <w:sz w:val="22"/>
                <w:szCs w:val="22"/>
              </w:rPr>
              <w:t>Medical</w:t>
            </w:r>
            <w:r w:rsidR="006D50F9">
              <w:rPr>
                <w:rFonts w:ascii="Calibri" w:hAnsi="Calibri"/>
                <w:b/>
                <w:sz w:val="22"/>
                <w:szCs w:val="22"/>
              </w:rPr>
              <w:t xml:space="preserve"> health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1896997285"/>
                <w:placeholder>
                  <w:docPart w:val="FCE6BC13E8084F43AD131283A269A606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2861FC">
                  <w:rPr>
                    <w:rStyle w:val="PlaceholderText"/>
                  </w:rPr>
                  <w:t>_________________________________________</w:t>
                </w:r>
                <w:r w:rsidR="008D7D08">
                  <w:rPr>
                    <w:rStyle w:val="PlaceholderText"/>
                  </w:rPr>
                  <w:t>____</w:t>
                </w:r>
                <w:r w:rsidR="002861FC">
                  <w:rPr>
                    <w:rStyle w:val="PlaceholderText"/>
                  </w:rPr>
                  <w:t>____________</w:t>
                </w:r>
                <w:r w:rsidR="008D7D08">
                  <w:rPr>
                    <w:rStyle w:val="PlaceholderText"/>
                  </w:rPr>
                  <w:t>_</w:t>
                </w:r>
                <w:r w:rsidR="002861FC">
                  <w:rPr>
                    <w:rStyle w:val="PlaceholderText"/>
                  </w:rPr>
                  <w:t>____________</w:t>
                </w:r>
              </w:sdtContent>
            </w:sdt>
          </w:p>
          <w:p w14:paraId="4085FC4C" w14:textId="77777777" w:rsidR="001A2A45" w:rsidRDefault="001A2A45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6F2CBBCF" w14:textId="77777777" w:rsidR="001A2A45" w:rsidRPr="004375ED" w:rsidRDefault="00CC1F12" w:rsidP="00EE7F4D">
            <w:pPr>
              <w:pStyle w:val="ListParagraph"/>
              <w:numPr>
                <w:ilvl w:val="0"/>
                <w:numId w:val="21"/>
              </w:num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Emotional/</w:t>
            </w:r>
            <w:r w:rsidR="001A2A45" w:rsidRPr="004375ED">
              <w:rPr>
                <w:rFonts w:ascii="Calibri" w:hAnsi="Calibri"/>
                <w:b/>
                <w:sz w:val="22"/>
                <w:szCs w:val="22"/>
              </w:rPr>
              <w:t>Mental</w:t>
            </w:r>
            <w:r w:rsidR="006D50F9">
              <w:rPr>
                <w:rFonts w:ascii="Calibri" w:hAnsi="Calibri"/>
                <w:b/>
                <w:sz w:val="22"/>
                <w:szCs w:val="22"/>
              </w:rPr>
              <w:t xml:space="preserve"> health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568502605"/>
                <w:placeholder>
                  <w:docPart w:val="902BF6EDB5124EFB92579AD899811877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2861FC">
                  <w:rPr>
                    <w:rStyle w:val="PlaceholderText"/>
                  </w:rPr>
                  <w:t>__________________________________________</w:t>
                </w:r>
                <w:r w:rsidR="008D7D08">
                  <w:rPr>
                    <w:rStyle w:val="PlaceholderText"/>
                  </w:rPr>
                  <w:t>____</w:t>
                </w:r>
                <w:r w:rsidR="002861FC">
                  <w:rPr>
                    <w:rStyle w:val="PlaceholderText"/>
                  </w:rPr>
                  <w:t>________________</w:t>
                </w:r>
              </w:sdtContent>
            </w:sdt>
          </w:p>
          <w:p w14:paraId="222DE9FD" w14:textId="77777777" w:rsidR="001A2A45" w:rsidRDefault="001A2A45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56765711" w14:textId="77777777" w:rsidR="001A2A45" w:rsidRPr="004375ED" w:rsidRDefault="001A2A45" w:rsidP="00EE7F4D">
            <w:pPr>
              <w:pStyle w:val="ListParagraph"/>
              <w:numPr>
                <w:ilvl w:val="0"/>
                <w:numId w:val="21"/>
              </w:numPr>
              <w:rPr>
                <w:rFonts w:ascii="Calibri" w:hAnsi="Calibri"/>
                <w:b/>
                <w:sz w:val="22"/>
                <w:szCs w:val="22"/>
              </w:rPr>
            </w:pPr>
            <w:r w:rsidRPr="004375ED">
              <w:rPr>
                <w:rFonts w:ascii="Calibri" w:hAnsi="Calibri"/>
                <w:b/>
                <w:sz w:val="22"/>
                <w:szCs w:val="22"/>
              </w:rPr>
              <w:t>Physical</w:t>
            </w:r>
            <w:r w:rsidR="006D50F9">
              <w:rPr>
                <w:rFonts w:ascii="Calibri" w:hAnsi="Calibri"/>
                <w:b/>
                <w:sz w:val="22"/>
                <w:szCs w:val="22"/>
              </w:rPr>
              <w:t xml:space="preserve"> health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1508715035"/>
                <w:placeholder>
                  <w:docPart w:val="CC75C9DE4516415D84AF8060F6F1433B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2861FC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_________________________________________________</w:t>
                </w:r>
                <w:r w:rsidR="008D7D08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</w:t>
                </w:r>
                <w:r w:rsidR="002861FC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_____________</w:t>
                </w:r>
                <w:r w:rsidR="008D7D08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</w:t>
                </w:r>
                <w:r w:rsidR="002861FC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__________</w:t>
                </w:r>
              </w:sdtContent>
            </w:sdt>
          </w:p>
          <w:p w14:paraId="14F6FDF2" w14:textId="77777777" w:rsidR="001A2A45" w:rsidRDefault="001A2A45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A2A45" w:rsidRPr="004A78E0" w14:paraId="69869B4D" w14:textId="77777777" w:rsidTr="00DE05D1">
        <w:tc>
          <w:tcPr>
            <w:tcW w:w="1098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9577F" w14:textId="77777777" w:rsidR="00511D10" w:rsidRDefault="001A2A45" w:rsidP="00EE7F4D">
            <w:pPr>
              <w:rPr>
                <w:rFonts w:ascii="Calibri" w:hAnsi="Calibri"/>
                <w:b/>
                <w:sz w:val="22"/>
                <w:szCs w:val="22"/>
              </w:rPr>
            </w:pPr>
            <w:r w:rsidRPr="004A78E0">
              <w:rPr>
                <w:rFonts w:ascii="Calibri" w:hAnsi="Calibri"/>
                <w:b/>
                <w:sz w:val="22"/>
                <w:szCs w:val="22"/>
              </w:rPr>
              <w:t>What are the current issues/concerns?</w:t>
            </w:r>
            <w:r w:rsidR="002861FC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  <w:p w14:paraId="36DE885E" w14:textId="77777777" w:rsidR="001A2A45" w:rsidRDefault="00CA0732" w:rsidP="00EE7F4D">
            <w:pPr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Style w:val="Style2"/>
                </w:rPr>
                <w:id w:val="-1743558140"/>
                <w:placeholder>
                  <w:docPart w:val="DC6586A96B4B4A9089F0BB98EC038D37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2861FC">
                  <w:rPr>
                    <w:rStyle w:val="PlaceholderText"/>
                  </w:rPr>
                  <w:t>________________________________</w:t>
                </w:r>
                <w:r w:rsidR="008D7D08">
                  <w:rPr>
                    <w:rStyle w:val="PlaceholderText"/>
                  </w:rPr>
                  <w:t>____</w:t>
                </w:r>
                <w:r w:rsidR="002861FC">
                  <w:rPr>
                    <w:rStyle w:val="PlaceholderText"/>
                  </w:rPr>
                  <w:t>_</w:t>
                </w:r>
                <w:r w:rsidR="00511D10">
                  <w:rPr>
                    <w:rStyle w:val="PlaceholderText"/>
                  </w:rPr>
                  <w:t>__________________________</w:t>
                </w:r>
                <w:r w:rsidR="002861FC">
                  <w:rPr>
                    <w:rStyle w:val="PlaceholderText"/>
                  </w:rPr>
                  <w:t>_____________________</w:t>
                </w:r>
              </w:sdtContent>
            </w:sdt>
          </w:p>
          <w:p w14:paraId="122240D6" w14:textId="77777777" w:rsidR="00511D10" w:rsidRDefault="00511D10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471E1E8B" w14:textId="77777777" w:rsidR="001A2A45" w:rsidRPr="004A78E0" w:rsidRDefault="001A2A45" w:rsidP="00EE7F4D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6C00CCE2" w14:textId="77777777" w:rsidR="00511D10" w:rsidRDefault="00511D10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82"/>
      </w:tblGrid>
      <w:tr w:rsidR="00346C11" w:rsidRPr="004A78E0" w14:paraId="16943D4F" w14:textId="77777777" w:rsidTr="00091B06">
        <w:tc>
          <w:tcPr>
            <w:tcW w:w="109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C0FA3A" w14:textId="77777777" w:rsidR="00346C11" w:rsidRDefault="00346C11" w:rsidP="00091B0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Please supply any o</w:t>
            </w:r>
            <w:r w:rsidRPr="004A78E0">
              <w:rPr>
                <w:rFonts w:ascii="Calibri" w:hAnsi="Calibri"/>
                <w:b/>
                <w:sz w:val="22"/>
                <w:szCs w:val="22"/>
              </w:rPr>
              <w:t>ther information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that you feel is relevant to enable us to support you.</w:t>
            </w:r>
          </w:p>
          <w:sdt>
            <w:sdtPr>
              <w:rPr>
                <w:rStyle w:val="Style2"/>
              </w:rPr>
              <w:id w:val="-888417127"/>
              <w:placeholder>
                <w:docPart w:val="FFEC3F31900E4CAEA1BAA62A64FB1E93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14:paraId="074C744A" w14:textId="77777777" w:rsidR="00346C11" w:rsidRDefault="00346C11" w:rsidP="00091B06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________________________________________________________________________________________</w:t>
                </w:r>
              </w:p>
            </w:sdtContent>
          </w:sdt>
          <w:p w14:paraId="1B16000B" w14:textId="77777777" w:rsidR="00346C11" w:rsidRDefault="00346C11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360C7293" w14:textId="77777777" w:rsidR="00346C11" w:rsidRPr="004A78E0" w:rsidRDefault="00346C11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346C11" w:rsidRPr="004A78E0" w14:paraId="3F8F33AF" w14:textId="77777777" w:rsidTr="00091B06">
        <w:tc>
          <w:tcPr>
            <w:tcW w:w="10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0B340" w14:textId="77777777" w:rsidR="00346C11" w:rsidRDefault="0008305C" w:rsidP="00091B0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Are you </w:t>
            </w:r>
            <w:r w:rsidR="00346C11">
              <w:rPr>
                <w:rFonts w:ascii="Calibri" w:hAnsi="Calibri"/>
                <w:b/>
                <w:sz w:val="22"/>
                <w:szCs w:val="22"/>
              </w:rPr>
              <w:t xml:space="preserve">able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to travel to one of our offices, </w:t>
            </w:r>
            <w:r w:rsidR="00346C11">
              <w:rPr>
                <w:rFonts w:ascii="Calibri" w:hAnsi="Calibri"/>
                <w:b/>
                <w:sz w:val="22"/>
                <w:szCs w:val="22"/>
              </w:rPr>
              <w:t>to meet with a worker if required?</w:t>
            </w:r>
          </w:p>
          <w:p w14:paraId="45E976E4" w14:textId="77777777" w:rsidR="00346C11" w:rsidRDefault="00346C11" w:rsidP="00091B0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87358316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AF7461">
              <w:rPr>
                <w:rFonts w:ascii="Calibri" w:hAnsi="Calibri"/>
                <w:sz w:val="22"/>
                <w:szCs w:val="22"/>
              </w:rPr>
              <w:t xml:space="preserve"> Yes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63761834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AF7461">
              <w:rPr>
                <w:rFonts w:ascii="Calibri" w:hAnsi="Calibri"/>
                <w:sz w:val="22"/>
                <w:szCs w:val="22"/>
              </w:rPr>
              <w:t xml:space="preserve"> No</w:t>
            </w:r>
          </w:p>
          <w:p w14:paraId="2882DE19" w14:textId="77777777" w:rsidR="00346C11" w:rsidRPr="004A78E0" w:rsidRDefault="00346C11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73BE88CD" w14:textId="77777777" w:rsidR="00346C11" w:rsidRDefault="00346C11"/>
    <w:p w14:paraId="6F932492" w14:textId="77777777" w:rsidR="00346C11" w:rsidRDefault="00346C11">
      <w:r>
        <w:br w:type="page"/>
      </w:r>
    </w:p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1559"/>
        <w:gridCol w:w="2268"/>
        <w:gridCol w:w="2794"/>
      </w:tblGrid>
      <w:tr w:rsidR="00D6493D" w:rsidRPr="004A78E0" w14:paraId="37DC4FF7" w14:textId="77777777" w:rsidTr="00091B06">
        <w:trPr>
          <w:trHeight w:val="465"/>
        </w:trPr>
        <w:tc>
          <w:tcPr>
            <w:tcW w:w="10982" w:type="dxa"/>
            <w:gridSpan w:val="4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7AEED7DE" w14:textId="77777777" w:rsidR="00D6493D" w:rsidRPr="00315C5A" w:rsidRDefault="00D6493D" w:rsidP="00091B06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 w:rsidRPr="00315C5A">
              <w:rPr>
                <w:rFonts w:ascii="Calibri" w:hAnsi="Calibri"/>
                <w:b/>
                <w:sz w:val="22"/>
                <w:szCs w:val="22"/>
              </w:rPr>
              <w:lastRenderedPageBreak/>
              <w:t xml:space="preserve">SUPPORT/SERVICES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CURRENTLY </w:t>
            </w:r>
            <w:r w:rsidRPr="00315C5A">
              <w:rPr>
                <w:rFonts w:ascii="Calibri" w:hAnsi="Calibri"/>
                <w:b/>
                <w:sz w:val="22"/>
                <w:szCs w:val="22"/>
              </w:rPr>
              <w:t>IN PLACE</w:t>
            </w:r>
          </w:p>
        </w:tc>
      </w:tr>
      <w:tr w:rsidR="00D6493D" w:rsidRPr="004A78E0" w14:paraId="27389EB1" w14:textId="77777777" w:rsidTr="00091B06">
        <w:tc>
          <w:tcPr>
            <w:tcW w:w="4361" w:type="dxa"/>
            <w:tcBorders>
              <w:bottom w:val="nil"/>
              <w:right w:val="nil"/>
            </w:tcBorders>
          </w:tcPr>
          <w:p w14:paraId="19F49B5D" w14:textId="77777777" w:rsidR="00D6493D" w:rsidRDefault="00D6493D" w:rsidP="00091B06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  <w:r w:rsidRPr="00A44504">
              <w:rPr>
                <w:rFonts w:ascii="Calibri" w:hAnsi="Calibri"/>
                <w:b/>
                <w:sz w:val="22"/>
                <w:szCs w:val="22"/>
              </w:rPr>
              <w:t xml:space="preserve">What benefits are in Place?  </w:t>
            </w:r>
          </w:p>
          <w:p w14:paraId="57F8F016" w14:textId="77777777" w:rsidR="00D6493D" w:rsidRPr="00AF7461" w:rsidRDefault="00CA0732" w:rsidP="00091B06">
            <w:pPr>
              <w:tabs>
                <w:tab w:val="left" w:pos="570"/>
              </w:tabs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25589838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 w:rsidRPr="00AF7461">
              <w:rPr>
                <w:rFonts w:ascii="Calibri" w:hAnsi="Calibri"/>
                <w:sz w:val="22"/>
                <w:szCs w:val="22"/>
              </w:rPr>
              <w:t xml:space="preserve">  C</w:t>
            </w:r>
            <w:r w:rsidR="00D6493D">
              <w:rPr>
                <w:rFonts w:ascii="Calibri" w:hAnsi="Calibri"/>
                <w:sz w:val="22"/>
                <w:szCs w:val="22"/>
              </w:rPr>
              <w:t xml:space="preserve">hild </w:t>
            </w:r>
            <w:r w:rsidR="00D6493D" w:rsidRPr="00AF7461">
              <w:rPr>
                <w:rFonts w:ascii="Calibri" w:hAnsi="Calibri"/>
                <w:sz w:val="22"/>
                <w:szCs w:val="22"/>
              </w:rPr>
              <w:t>T</w:t>
            </w:r>
            <w:r w:rsidR="00D6493D">
              <w:rPr>
                <w:rFonts w:ascii="Calibri" w:hAnsi="Calibri"/>
                <w:sz w:val="22"/>
                <w:szCs w:val="22"/>
              </w:rPr>
              <w:t xml:space="preserve">ax </w:t>
            </w:r>
            <w:r w:rsidR="00D6493D" w:rsidRPr="00AF7461">
              <w:rPr>
                <w:rFonts w:ascii="Calibri" w:hAnsi="Calibri"/>
                <w:sz w:val="22"/>
                <w:szCs w:val="22"/>
              </w:rPr>
              <w:t>C</w:t>
            </w:r>
            <w:r w:rsidR="00D6493D">
              <w:rPr>
                <w:rFonts w:ascii="Calibri" w:hAnsi="Calibri"/>
                <w:sz w:val="22"/>
                <w:szCs w:val="22"/>
              </w:rPr>
              <w:t>redits</w:t>
            </w:r>
            <w:r w:rsidR="00D6493D" w:rsidRPr="00AF7461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041F69C4" w14:textId="77777777" w:rsidR="00D6493D" w:rsidRPr="00AF7461" w:rsidRDefault="00CA0732" w:rsidP="00091B06">
            <w:pPr>
              <w:tabs>
                <w:tab w:val="left" w:pos="570"/>
              </w:tabs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91990822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 w:rsidRPr="00AF7461">
              <w:rPr>
                <w:rFonts w:ascii="Calibri" w:hAnsi="Calibri"/>
                <w:sz w:val="22"/>
                <w:szCs w:val="22"/>
              </w:rPr>
              <w:t xml:space="preserve">  E</w:t>
            </w:r>
            <w:r w:rsidR="00D6493D">
              <w:rPr>
                <w:rFonts w:ascii="Calibri" w:hAnsi="Calibri"/>
                <w:sz w:val="22"/>
                <w:szCs w:val="22"/>
              </w:rPr>
              <w:t xml:space="preserve">mployment and </w:t>
            </w:r>
            <w:r w:rsidR="00D6493D" w:rsidRPr="00AF7461">
              <w:rPr>
                <w:rFonts w:ascii="Calibri" w:hAnsi="Calibri"/>
                <w:sz w:val="22"/>
                <w:szCs w:val="22"/>
              </w:rPr>
              <w:t>S</w:t>
            </w:r>
            <w:r w:rsidR="00D6493D">
              <w:rPr>
                <w:rFonts w:ascii="Calibri" w:hAnsi="Calibri"/>
                <w:sz w:val="22"/>
                <w:szCs w:val="22"/>
              </w:rPr>
              <w:t>upport allowance</w:t>
            </w:r>
          </w:p>
          <w:p w14:paraId="44293BA6" w14:textId="77777777" w:rsidR="00D6493D" w:rsidRPr="00AF7461" w:rsidRDefault="00CA0732" w:rsidP="00091B06">
            <w:pPr>
              <w:tabs>
                <w:tab w:val="left" w:pos="570"/>
              </w:tabs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23138023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>
              <w:rPr>
                <w:rFonts w:ascii="Calibri" w:hAnsi="Calibri"/>
                <w:sz w:val="22"/>
                <w:szCs w:val="22"/>
              </w:rPr>
              <w:t xml:space="preserve">  Housing Benefit</w:t>
            </w:r>
          </w:p>
          <w:p w14:paraId="7CE23906" w14:textId="77777777" w:rsidR="00D6493D" w:rsidRDefault="00D6493D" w:rsidP="00091B06">
            <w:pPr>
              <w:tabs>
                <w:tab w:val="left" w:pos="570"/>
              </w:tabs>
              <w:ind w:left="36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left w:val="nil"/>
              <w:bottom w:val="nil"/>
              <w:right w:val="nil"/>
            </w:tcBorders>
          </w:tcPr>
          <w:p w14:paraId="0DB2A6B3" w14:textId="77777777" w:rsidR="00D6493D" w:rsidRDefault="00D6493D" w:rsidP="00091B06">
            <w:pPr>
              <w:ind w:left="1080"/>
              <w:rPr>
                <w:rFonts w:ascii="Calibri" w:hAnsi="Calibri"/>
                <w:sz w:val="22"/>
                <w:szCs w:val="22"/>
              </w:rPr>
            </w:pPr>
          </w:p>
          <w:p w14:paraId="19B1DCE6" w14:textId="77777777" w:rsidR="00D6493D" w:rsidRDefault="00CA0732" w:rsidP="00091B06">
            <w:pPr>
              <w:ind w:left="175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679770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>
              <w:rPr>
                <w:rFonts w:ascii="Calibri" w:hAnsi="Calibri"/>
                <w:sz w:val="22"/>
                <w:szCs w:val="22"/>
              </w:rPr>
              <w:t xml:space="preserve">  Income Support </w:t>
            </w:r>
          </w:p>
          <w:p w14:paraId="57741C0D" w14:textId="77777777" w:rsidR="00D6493D" w:rsidRDefault="00CA0732" w:rsidP="00091B06">
            <w:pPr>
              <w:tabs>
                <w:tab w:val="left" w:pos="304"/>
              </w:tabs>
              <w:ind w:left="175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213709335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D6493D" w:rsidRPr="00AF7461">
              <w:rPr>
                <w:rFonts w:ascii="Calibri" w:hAnsi="Calibri"/>
                <w:sz w:val="22"/>
                <w:szCs w:val="22"/>
              </w:rPr>
              <w:t>J</w:t>
            </w:r>
            <w:r w:rsidR="00D6493D">
              <w:rPr>
                <w:rFonts w:ascii="Calibri" w:hAnsi="Calibri"/>
                <w:sz w:val="22"/>
                <w:szCs w:val="22"/>
              </w:rPr>
              <w:t xml:space="preserve">ob </w:t>
            </w:r>
            <w:r w:rsidR="00D6493D" w:rsidRPr="00AF7461">
              <w:rPr>
                <w:rFonts w:ascii="Calibri" w:hAnsi="Calibri"/>
                <w:sz w:val="22"/>
                <w:szCs w:val="22"/>
              </w:rPr>
              <w:t>S</w:t>
            </w:r>
            <w:r w:rsidR="00D6493D">
              <w:rPr>
                <w:rFonts w:ascii="Calibri" w:hAnsi="Calibri"/>
                <w:sz w:val="22"/>
                <w:szCs w:val="22"/>
              </w:rPr>
              <w:t xml:space="preserve">eekers </w:t>
            </w:r>
            <w:r w:rsidR="00D6493D" w:rsidRPr="00AF7461">
              <w:rPr>
                <w:rFonts w:ascii="Calibri" w:hAnsi="Calibri"/>
                <w:sz w:val="22"/>
                <w:szCs w:val="22"/>
              </w:rPr>
              <w:t>A</w:t>
            </w:r>
            <w:r w:rsidR="00D6493D">
              <w:rPr>
                <w:rFonts w:ascii="Calibri" w:hAnsi="Calibri"/>
                <w:sz w:val="22"/>
                <w:szCs w:val="22"/>
              </w:rPr>
              <w:t xml:space="preserve">llowance </w:t>
            </w:r>
          </w:p>
          <w:p w14:paraId="1C64F6EA" w14:textId="77777777" w:rsidR="00D6493D" w:rsidRPr="00AF7461" w:rsidRDefault="00CA0732" w:rsidP="00091B06">
            <w:pPr>
              <w:tabs>
                <w:tab w:val="left" w:pos="304"/>
              </w:tabs>
              <w:ind w:left="175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9346338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>
              <w:rPr>
                <w:rFonts w:ascii="Calibri" w:hAnsi="Calibri"/>
                <w:sz w:val="22"/>
                <w:szCs w:val="22"/>
              </w:rPr>
              <w:t xml:space="preserve">  Personal Independence Payment</w:t>
            </w:r>
          </w:p>
          <w:p w14:paraId="686140D4" w14:textId="77777777" w:rsidR="00D6493D" w:rsidRPr="00AF7461" w:rsidRDefault="00D6493D" w:rsidP="00091B06">
            <w:pPr>
              <w:tabs>
                <w:tab w:val="left" w:pos="304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94" w:type="dxa"/>
            <w:tcBorders>
              <w:left w:val="nil"/>
              <w:bottom w:val="nil"/>
            </w:tcBorders>
          </w:tcPr>
          <w:p w14:paraId="7600EC57" w14:textId="77777777" w:rsidR="00D6493D" w:rsidRDefault="00D6493D" w:rsidP="00091B06">
            <w:pPr>
              <w:rPr>
                <w:rFonts w:ascii="Calibri" w:hAnsi="Calibri"/>
                <w:sz w:val="22"/>
                <w:szCs w:val="22"/>
              </w:rPr>
            </w:pPr>
          </w:p>
          <w:p w14:paraId="1C77B1F4" w14:textId="77777777" w:rsidR="00D6493D" w:rsidRDefault="00CA0732" w:rsidP="00091B06">
            <w:pPr>
              <w:tabs>
                <w:tab w:val="left" w:pos="304"/>
              </w:tabs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98222285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 w:rsidRPr="00AF746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D6493D">
              <w:rPr>
                <w:rFonts w:ascii="Calibri" w:hAnsi="Calibri"/>
                <w:sz w:val="22"/>
                <w:szCs w:val="22"/>
              </w:rPr>
              <w:t>Universal Credit</w:t>
            </w:r>
          </w:p>
          <w:p w14:paraId="36F2AA4B" w14:textId="77777777" w:rsidR="00D6493D" w:rsidRPr="006821D2" w:rsidRDefault="00CA0732" w:rsidP="00091B06">
            <w:pPr>
              <w:rPr>
                <w:rFonts w:ascii="Calibri" w:hAnsi="Calibri"/>
                <w:sz w:val="20"/>
                <w:szCs w:val="20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1928791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>
              <w:rPr>
                <w:rFonts w:ascii="Calibri" w:hAnsi="Calibri"/>
                <w:sz w:val="22"/>
                <w:szCs w:val="22"/>
              </w:rPr>
              <w:t xml:space="preserve">  Other </w:t>
            </w:r>
            <w:r w:rsidR="00D6493D" w:rsidRPr="006821D2">
              <w:rPr>
                <w:rFonts w:ascii="Calibri" w:hAnsi="Calibri"/>
                <w:i/>
                <w:sz w:val="22"/>
                <w:szCs w:val="22"/>
              </w:rPr>
              <w:t>(</w:t>
            </w:r>
            <w:r w:rsidR="00D6493D" w:rsidRPr="006821D2">
              <w:rPr>
                <w:rFonts w:ascii="Calibri" w:hAnsi="Calibri"/>
                <w:i/>
                <w:sz w:val="20"/>
                <w:szCs w:val="20"/>
              </w:rPr>
              <w:t>Please specify)</w:t>
            </w:r>
          </w:p>
          <w:p w14:paraId="167BD21F" w14:textId="77777777" w:rsidR="00D6493D" w:rsidRPr="00AF7461" w:rsidRDefault="00D6493D" w:rsidP="00091B0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6493D" w:rsidRPr="004A78E0" w14:paraId="05E7E14B" w14:textId="77777777" w:rsidTr="00091B06">
        <w:trPr>
          <w:trHeight w:val="574"/>
        </w:trPr>
        <w:tc>
          <w:tcPr>
            <w:tcW w:w="592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422CC551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  <w:r w:rsidRPr="00463D4F">
              <w:rPr>
                <w:rFonts w:ascii="Calibri" w:hAnsi="Calibri"/>
                <w:b/>
                <w:sz w:val="22"/>
                <w:szCs w:val="22"/>
              </w:rPr>
              <w:t>Social Worker ‘s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Name </w:t>
            </w:r>
            <w:sdt>
              <w:sdtPr>
                <w:rPr>
                  <w:rStyle w:val="Style2"/>
                </w:rPr>
                <w:id w:val="1374501607"/>
                <w:placeholder>
                  <w:docPart w:val="078EDBBD2902437E91702E4D43E30034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</w:t>
                </w:r>
              </w:sdtContent>
            </w:sdt>
          </w:p>
          <w:p w14:paraId="4A9A862C" w14:textId="77777777" w:rsidR="00D6493D" w:rsidRDefault="00D6493D" w:rsidP="00091B06">
            <w:pPr>
              <w:rPr>
                <w:rFonts w:ascii="Calibri" w:hAnsi="Calibri"/>
                <w:i/>
                <w:sz w:val="22"/>
                <w:szCs w:val="22"/>
              </w:rPr>
            </w:pPr>
            <w:r w:rsidRPr="00892AF0">
              <w:rPr>
                <w:rFonts w:ascii="Calibri" w:hAnsi="Calibri"/>
                <w:i/>
                <w:sz w:val="22"/>
                <w:szCs w:val="22"/>
              </w:rPr>
              <w:t xml:space="preserve">(Past or Present) </w:t>
            </w:r>
          </w:p>
          <w:p w14:paraId="251A2658" w14:textId="77777777" w:rsidR="00D6493D" w:rsidRPr="00892AF0" w:rsidRDefault="00D6493D" w:rsidP="00091B06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14:paraId="773DC812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Email: </w:t>
            </w:r>
            <w:sdt>
              <w:sdtPr>
                <w:rPr>
                  <w:rStyle w:val="Style2"/>
                </w:rPr>
                <w:id w:val="320926543"/>
                <w:placeholder>
                  <w:docPart w:val="809FB976DE73450D974587021F0E3F91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________________________________________</w:t>
                </w:r>
              </w:sdtContent>
            </w:sdt>
          </w:p>
          <w:p w14:paraId="18314D08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3664F45D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Telephone No: </w:t>
            </w:r>
            <w:sdt>
              <w:sdtPr>
                <w:rPr>
                  <w:rStyle w:val="Style2"/>
                </w:rPr>
                <w:id w:val="-1645893114"/>
                <w:placeholder>
                  <w:docPart w:val="B04178E5D69E49A8A33B5E424A335CBC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_________________________________</w:t>
                </w:r>
              </w:sdtContent>
            </w:sdt>
          </w:p>
          <w:p w14:paraId="59FF6010" w14:textId="77777777" w:rsidR="00D6493D" w:rsidRPr="00D44780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062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35151C35" w14:textId="77777777" w:rsidR="00D6493D" w:rsidRPr="004A78E0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Is there a Care Package in place 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09151461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 Yes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8874968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 No</w:t>
            </w:r>
          </w:p>
        </w:tc>
      </w:tr>
      <w:tr w:rsidR="00D6493D" w:rsidRPr="004A78E0" w14:paraId="3D0C4E22" w14:textId="77777777" w:rsidTr="00091B06">
        <w:trPr>
          <w:trHeight w:val="1290"/>
        </w:trPr>
        <w:tc>
          <w:tcPr>
            <w:tcW w:w="5920" w:type="dxa"/>
            <w:gridSpan w:val="2"/>
            <w:tcBorders>
              <w:top w:val="nil"/>
              <w:bottom w:val="nil"/>
              <w:right w:val="nil"/>
            </w:tcBorders>
          </w:tcPr>
          <w:p w14:paraId="2BBAAB07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333FE889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35C8A411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Doctor’s  Name</w:t>
            </w:r>
            <w:r w:rsidRPr="00D44780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167291429"/>
                <w:placeholder>
                  <w:docPart w:val="48B38982E803412C8BCF632996BEC37F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_________________________________</w:t>
                </w:r>
              </w:sdtContent>
            </w:sdt>
          </w:p>
          <w:p w14:paraId="6D4AE0E9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6CA34872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Telephone No: </w:t>
            </w:r>
            <w:sdt>
              <w:sdtPr>
                <w:rPr>
                  <w:rStyle w:val="Style2"/>
                </w:rPr>
                <w:id w:val="553588048"/>
                <w:placeholder>
                  <w:docPart w:val="8EFB84B3C6094FD1BA3CE41EA6BADEAD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__________________________________</w:t>
                </w:r>
              </w:sdtContent>
            </w:sdt>
          </w:p>
          <w:p w14:paraId="4F1F3CB7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062" w:type="dxa"/>
            <w:gridSpan w:val="2"/>
            <w:tcBorders>
              <w:top w:val="nil"/>
              <w:left w:val="nil"/>
              <w:bottom w:val="nil"/>
            </w:tcBorders>
          </w:tcPr>
          <w:p w14:paraId="7C6929B2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69717D1C" w14:textId="77777777" w:rsidR="00D6493D" w:rsidRPr="00D44780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Address:</w:t>
            </w:r>
            <w:sdt>
              <w:sdtPr>
                <w:rPr>
                  <w:rStyle w:val="Style2"/>
                </w:rPr>
                <w:id w:val="-344868698"/>
                <w:placeholder>
                  <w:docPart w:val="A2654C78CEAF4AB09BB9153EC8642206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</w:t>
                </w:r>
              </w:sdtContent>
            </w:sdt>
          </w:p>
          <w:p w14:paraId="41D9874B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  <w:sdt>
            <w:sdtPr>
              <w:rPr>
                <w:rStyle w:val="Style2"/>
              </w:rPr>
              <w:id w:val="-751514982"/>
              <w:placeholder>
                <w:docPart w:val="F899DCF397BD4AB18BDECCB587A961C0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14:paraId="51282635" w14:textId="77777777" w:rsidR="00D6493D" w:rsidRDefault="00D6493D" w:rsidP="00091B06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_______________________________________</w:t>
                </w:r>
              </w:p>
            </w:sdtContent>
          </w:sdt>
          <w:p w14:paraId="0C4E908E" w14:textId="77777777" w:rsidR="00D6493D" w:rsidRPr="00D44780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D6493D" w:rsidRPr="004A78E0" w14:paraId="218C4733" w14:textId="77777777" w:rsidTr="00091B06">
        <w:trPr>
          <w:trHeight w:val="1290"/>
        </w:trPr>
        <w:tc>
          <w:tcPr>
            <w:tcW w:w="10982" w:type="dxa"/>
            <w:gridSpan w:val="4"/>
            <w:tcBorders>
              <w:top w:val="nil"/>
              <w:bottom w:val="nil"/>
            </w:tcBorders>
          </w:tcPr>
          <w:p w14:paraId="1C1E512F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521D41F4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Please provide details of any other</w:t>
            </w:r>
            <w:r w:rsidRPr="004A78E0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/>
                <w:sz w:val="22"/>
                <w:szCs w:val="22"/>
              </w:rPr>
              <w:t>medical professional that</w:t>
            </w:r>
            <w:r w:rsidRPr="004A78E0">
              <w:rPr>
                <w:rFonts w:ascii="Calibri" w:hAnsi="Calibri"/>
                <w:b/>
                <w:sz w:val="22"/>
                <w:szCs w:val="22"/>
              </w:rPr>
              <w:t xml:space="preserve"> are currently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involved</w:t>
            </w:r>
            <w:r w:rsidRPr="004A78E0">
              <w:rPr>
                <w:rFonts w:ascii="Calibri" w:hAnsi="Calibri"/>
                <w:b/>
                <w:sz w:val="22"/>
                <w:szCs w:val="22"/>
              </w:rPr>
              <w:t xml:space="preserve">?  </w:t>
            </w:r>
          </w:p>
          <w:p w14:paraId="47780B3A" w14:textId="77777777" w:rsidR="00D6493D" w:rsidRDefault="00D6493D" w:rsidP="00091B06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(F</w:t>
            </w:r>
            <w:r w:rsidRPr="004A78E0">
              <w:rPr>
                <w:rFonts w:ascii="Calibri" w:hAnsi="Calibri"/>
                <w:sz w:val="20"/>
                <w:szCs w:val="20"/>
              </w:rPr>
              <w:t>ull name and contact details – if any)</w:t>
            </w:r>
          </w:p>
          <w:p w14:paraId="635384E3" w14:textId="77777777" w:rsidR="00D6493D" w:rsidRPr="004A78E0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  <w:sdt>
            <w:sdtPr>
              <w:rPr>
                <w:rStyle w:val="Style2"/>
              </w:rPr>
              <w:id w:val="771671140"/>
              <w:placeholder>
                <w:docPart w:val="6D8219DAA7614F22A8151EFFD79D42DE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14:paraId="161DE9FC" w14:textId="77777777" w:rsidR="00D6493D" w:rsidRPr="00D44780" w:rsidRDefault="00D6493D" w:rsidP="00091B06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____________________________________________________________________________________</w:t>
                </w:r>
              </w:p>
            </w:sdtContent>
          </w:sdt>
          <w:p w14:paraId="14A62325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14:paraId="449EF791" w14:textId="77777777" w:rsidR="00D6493D" w:rsidRPr="00D44780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D6493D" w:rsidRPr="004A78E0" w14:paraId="14B6BAFF" w14:textId="77777777" w:rsidTr="00091B06">
        <w:trPr>
          <w:trHeight w:val="1290"/>
        </w:trPr>
        <w:tc>
          <w:tcPr>
            <w:tcW w:w="10982" w:type="dxa"/>
            <w:gridSpan w:val="4"/>
            <w:tcBorders>
              <w:top w:val="nil"/>
            </w:tcBorders>
          </w:tcPr>
          <w:p w14:paraId="1D943AFC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Please provide details of any other </w:t>
            </w:r>
            <w:r w:rsidRPr="004A78E0">
              <w:rPr>
                <w:rFonts w:ascii="Calibri" w:hAnsi="Calibri"/>
                <w:b/>
                <w:sz w:val="22"/>
                <w:szCs w:val="22"/>
              </w:rPr>
              <w:t>Voluntary organisations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that are supporting you? </w:t>
            </w:r>
          </w:p>
          <w:p w14:paraId="5AA785A6" w14:textId="77777777" w:rsidR="00D6493D" w:rsidRDefault="00D6493D" w:rsidP="00091B06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(F</w:t>
            </w:r>
            <w:r w:rsidRPr="004A78E0">
              <w:rPr>
                <w:rFonts w:ascii="Calibri" w:hAnsi="Calibri"/>
                <w:sz w:val="20"/>
                <w:szCs w:val="20"/>
              </w:rPr>
              <w:t>ull name and contact details – if any)</w:t>
            </w:r>
          </w:p>
          <w:sdt>
            <w:sdtPr>
              <w:rPr>
                <w:rStyle w:val="Style2"/>
              </w:rPr>
              <w:id w:val="-2056081009"/>
              <w:placeholder>
                <w:docPart w:val="39E238B957644F0E81D012603F8B7628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color w:val="auto"/>
                <w:sz w:val="20"/>
                <w:szCs w:val="20"/>
              </w:rPr>
            </w:sdtEndPr>
            <w:sdtContent>
              <w:p w14:paraId="67BF22AB" w14:textId="77777777" w:rsidR="00D6493D" w:rsidRDefault="00D6493D" w:rsidP="00091B06">
                <w:pPr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____________________________________________________________________________________</w:t>
                </w:r>
              </w:p>
            </w:sdtContent>
          </w:sdt>
          <w:p w14:paraId="2AA1F382" w14:textId="77777777" w:rsidR="00D6493D" w:rsidRDefault="00D6493D" w:rsidP="00091B06">
            <w:pPr>
              <w:rPr>
                <w:rFonts w:ascii="Calibri" w:hAnsi="Calibri"/>
                <w:sz w:val="20"/>
                <w:szCs w:val="20"/>
              </w:rPr>
            </w:pPr>
          </w:p>
          <w:p w14:paraId="22077F98" w14:textId="77777777" w:rsidR="00D6493D" w:rsidRPr="004A78E0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14:paraId="413074C5" w14:textId="77777777" w:rsidR="00D6493D" w:rsidRDefault="00D6493D"/>
    <w:p w14:paraId="7AFC82E1" w14:textId="77777777" w:rsidR="00511D10" w:rsidRDefault="00511D10"/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C01D5A" w:rsidRPr="00A90DDF" w14:paraId="61C69C5E" w14:textId="77777777" w:rsidTr="000F60BF">
        <w:trPr>
          <w:trHeight w:val="465"/>
        </w:trPr>
        <w:tc>
          <w:tcPr>
            <w:tcW w:w="10910" w:type="dxa"/>
            <w:shd w:val="clear" w:color="auto" w:fill="DBE5F1" w:themeFill="accent1" w:themeFillTint="33"/>
          </w:tcPr>
          <w:p w14:paraId="4435DF5C" w14:textId="77777777" w:rsidR="00C01D5A" w:rsidRPr="00A90DDF" w:rsidRDefault="00503C51" w:rsidP="00A90DDF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 w:rsidRPr="00A90DDF">
              <w:rPr>
                <w:rFonts w:ascii="Calibri" w:hAnsi="Calibri"/>
                <w:b/>
                <w:sz w:val="22"/>
                <w:szCs w:val="22"/>
              </w:rPr>
              <w:t>P</w:t>
            </w:r>
            <w:r w:rsidR="00A90DDF" w:rsidRPr="00A90DDF">
              <w:rPr>
                <w:rFonts w:ascii="Calibri" w:hAnsi="Calibri"/>
                <w:b/>
                <w:sz w:val="22"/>
                <w:szCs w:val="22"/>
              </w:rPr>
              <w:t>RE-SERVICE ENGAGEMENT RISK ASSESSMENT</w:t>
            </w:r>
          </w:p>
        </w:tc>
      </w:tr>
      <w:tr w:rsidR="00C01D5A" w14:paraId="7B4BCAED" w14:textId="77777777" w:rsidTr="000F60BF">
        <w:tc>
          <w:tcPr>
            <w:tcW w:w="10910" w:type="dxa"/>
          </w:tcPr>
          <w:p w14:paraId="1B69BB16" w14:textId="77777777" w:rsidR="00C01D5A" w:rsidRPr="00503C51" w:rsidRDefault="00C01D5A" w:rsidP="00C01D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03C51">
              <w:rPr>
                <w:rFonts w:asciiTheme="minorHAnsi" w:hAnsiTheme="minorHAnsi" w:cstheme="minorHAnsi"/>
                <w:sz w:val="22"/>
                <w:szCs w:val="22"/>
              </w:rPr>
              <w:t>In order to ensure the safety and wellbeing of our staff, volunteers and others in our care, please detail any known risks we should be aware of</w:t>
            </w:r>
            <w:r w:rsidR="00A90DDF">
              <w:rPr>
                <w:rFonts w:asciiTheme="minorHAnsi" w:hAnsiTheme="minorHAnsi" w:cstheme="minorHAnsi"/>
                <w:sz w:val="22"/>
                <w:szCs w:val="22"/>
              </w:rPr>
              <w:t xml:space="preserve">, including risks related to home visits </w:t>
            </w:r>
            <w:r w:rsidRPr="00503C51">
              <w:rPr>
                <w:rFonts w:asciiTheme="minorHAnsi" w:hAnsiTheme="minorHAnsi" w:cstheme="minorHAnsi"/>
                <w:sz w:val="22"/>
                <w:szCs w:val="22"/>
              </w:rPr>
              <w:t>for example:</w:t>
            </w:r>
          </w:p>
          <w:p w14:paraId="423AF4E9" w14:textId="77777777" w:rsidR="00C01D5A" w:rsidRPr="00503C51" w:rsidRDefault="00503C51" w:rsidP="00A90DDF">
            <w:pPr>
              <w:tabs>
                <w:tab w:val="left" w:pos="4080"/>
                <w:tab w:val="left" w:pos="58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503C51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                     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</w:t>
            </w:r>
            <w:r w:rsidR="00A90DDF"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503C51">
              <w:rPr>
                <w:rFonts w:asciiTheme="minorHAnsi" w:hAnsiTheme="minorHAnsi" w:cstheme="minorHAnsi"/>
                <w:sz w:val="22"/>
                <w:szCs w:val="22"/>
              </w:rPr>
              <w:t>Previous History         Current Risk</w:t>
            </w:r>
          </w:p>
          <w:p w14:paraId="6AD27824" w14:textId="77777777" w:rsidR="00503C51" w:rsidRDefault="00503C51" w:rsidP="00A90DDF">
            <w:pPr>
              <w:tabs>
                <w:tab w:val="left" w:pos="4080"/>
                <w:tab w:val="left" w:pos="5805"/>
              </w:tabs>
              <w:rPr>
                <w:rFonts w:ascii="Calibri" w:hAnsi="Calibri"/>
                <w:sz w:val="22"/>
                <w:szCs w:val="22"/>
              </w:rPr>
            </w:pPr>
            <w:r w:rsidRPr="00503C51">
              <w:rPr>
                <w:rFonts w:asciiTheme="minorHAnsi" w:hAnsiTheme="minorHAnsi" w:cstheme="minorHAnsi"/>
                <w:sz w:val="22"/>
                <w:szCs w:val="22"/>
              </w:rPr>
              <w:t>Aggressive or violent behavior</w:t>
            </w:r>
            <w:r w:rsidR="00A90DDF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49074568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AF7461">
              <w:rPr>
                <w:rFonts w:ascii="Calibri" w:hAnsi="Calibri"/>
                <w:sz w:val="22"/>
                <w:szCs w:val="22"/>
              </w:rPr>
              <w:t xml:space="preserve"> </w:t>
            </w:r>
            <w:r w:rsidR="00A90DDF">
              <w:rPr>
                <w:rFonts w:ascii="Calibri" w:hAnsi="Calibr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73785163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2757F3B1" w14:textId="77777777" w:rsidR="00503C51" w:rsidRDefault="00503C51" w:rsidP="00A90DDF">
            <w:pPr>
              <w:tabs>
                <w:tab w:val="left" w:pos="4080"/>
                <w:tab w:val="left" w:pos="5805"/>
              </w:tabs>
              <w:rPr>
                <w:rFonts w:ascii="Calibri" w:hAnsi="Calibri"/>
                <w:sz w:val="22"/>
                <w:szCs w:val="22"/>
              </w:rPr>
            </w:pPr>
            <w:r w:rsidRPr="00503C51">
              <w:rPr>
                <w:rFonts w:asciiTheme="minorHAnsi" w:hAnsiTheme="minorHAnsi" w:cstheme="minorHAnsi"/>
                <w:sz w:val="22"/>
                <w:szCs w:val="22"/>
              </w:rPr>
              <w:t>Verbal Abuse</w:t>
            </w:r>
            <w:r w:rsidR="00A90DDF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27999920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AF7461">
              <w:rPr>
                <w:rFonts w:ascii="Calibri" w:hAnsi="Calibri"/>
                <w:sz w:val="22"/>
                <w:szCs w:val="22"/>
              </w:rPr>
              <w:t xml:space="preserve">   </w:t>
            </w:r>
            <w:r w:rsidR="00A90DDF">
              <w:rPr>
                <w:rFonts w:ascii="Calibri" w:hAnsi="Calibr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40837600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742C9574" w14:textId="77777777" w:rsidR="00503C51" w:rsidRDefault="00503C51" w:rsidP="00A90DDF">
            <w:pPr>
              <w:tabs>
                <w:tab w:val="left" w:pos="4080"/>
                <w:tab w:val="left" w:pos="5805"/>
              </w:tabs>
              <w:rPr>
                <w:rFonts w:ascii="Calibri" w:hAnsi="Calibri"/>
                <w:sz w:val="22"/>
                <w:szCs w:val="22"/>
              </w:rPr>
            </w:pPr>
            <w:r w:rsidRPr="00503C51">
              <w:rPr>
                <w:rFonts w:asciiTheme="minorHAnsi" w:hAnsiTheme="minorHAnsi" w:cstheme="minorHAnsi"/>
                <w:sz w:val="22"/>
                <w:szCs w:val="22"/>
              </w:rPr>
              <w:t>Self Harm</w:t>
            </w:r>
            <w:r w:rsidR="00A90DDF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36196814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AF746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A90DDF">
              <w:rPr>
                <w:rFonts w:ascii="Calibri" w:hAnsi="Calibr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68297983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6D6E8045" w14:textId="77777777" w:rsidR="00503C51" w:rsidRDefault="00503C51" w:rsidP="00A90DDF">
            <w:pPr>
              <w:tabs>
                <w:tab w:val="left" w:pos="4080"/>
                <w:tab w:val="left" w:pos="5805"/>
              </w:tabs>
              <w:rPr>
                <w:rFonts w:ascii="Calibri" w:hAnsi="Calibri"/>
                <w:sz w:val="22"/>
                <w:szCs w:val="22"/>
              </w:rPr>
            </w:pPr>
            <w:r w:rsidRPr="00503C51">
              <w:rPr>
                <w:rFonts w:asciiTheme="minorHAnsi" w:hAnsiTheme="minorHAnsi" w:cstheme="minorHAnsi"/>
                <w:sz w:val="22"/>
                <w:szCs w:val="22"/>
              </w:rPr>
              <w:t>Forensic history (e.g. criminal/mental)</w:t>
            </w:r>
            <w:r w:rsidR="00A90DDF">
              <w:rPr>
                <w:rFonts w:asciiTheme="minorHAnsi" w:hAnsiTheme="minorHAnsi" w:cstheme="minorHAns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98754234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AF7461">
              <w:rPr>
                <w:rFonts w:ascii="Calibri" w:hAnsi="Calibri"/>
                <w:sz w:val="22"/>
                <w:szCs w:val="22"/>
              </w:rPr>
              <w:t xml:space="preserve">   </w:t>
            </w:r>
            <w:r w:rsidR="00A90DDF">
              <w:rPr>
                <w:rFonts w:ascii="Calibri" w:hAnsi="Calibr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203769578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433BBE18" w14:textId="77777777" w:rsidR="008458C2" w:rsidRDefault="008458C2" w:rsidP="00A90DDF">
            <w:pPr>
              <w:tabs>
                <w:tab w:val="left" w:pos="4080"/>
                <w:tab w:val="left" w:pos="5805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Alcohol and/or drug abuse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48157879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AF7461">
              <w:rPr>
                <w:rFonts w:ascii="Calibri" w:hAnsi="Calibri"/>
                <w:sz w:val="22"/>
                <w:szCs w:val="22"/>
              </w:rPr>
              <w:t xml:space="preserve">   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74803834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  <w:p w14:paraId="65F86F44" w14:textId="77777777" w:rsidR="00A90DDF" w:rsidRDefault="00A90DDF" w:rsidP="00A90DDF">
            <w:pPr>
              <w:tabs>
                <w:tab w:val="left" w:pos="4080"/>
                <w:tab w:val="left" w:pos="5805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Pets at Home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204512854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  <w:p w14:paraId="06D167A9" w14:textId="77777777" w:rsidR="00A90DDF" w:rsidRDefault="00A90DDF" w:rsidP="00A90DDF">
            <w:pPr>
              <w:tabs>
                <w:tab w:val="left" w:pos="4080"/>
                <w:tab w:val="left" w:pos="5805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Home</w:t>
            </w:r>
            <w:r w:rsidR="007834D9">
              <w:rPr>
                <w:rFonts w:ascii="Calibri" w:hAnsi="Calibri"/>
                <w:sz w:val="22"/>
                <w:szCs w:val="22"/>
              </w:rPr>
              <w:t xml:space="preserve"> environment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59151445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  <w:p w14:paraId="2A827DB6" w14:textId="77777777" w:rsidR="00503C51" w:rsidRPr="00503C51" w:rsidRDefault="00503C51" w:rsidP="00C01D5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B1D753F" w14:textId="77777777" w:rsidR="00503C51" w:rsidRPr="00503C51" w:rsidRDefault="00A90DDF" w:rsidP="00C01D5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Other please state: __________________________________________________________________________</w:t>
            </w:r>
          </w:p>
          <w:p w14:paraId="6427F2B0" w14:textId="77777777" w:rsidR="00C01D5A" w:rsidRPr="00503C51" w:rsidRDefault="00C01D5A" w:rsidP="00C01D5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B962D11" w14:textId="77777777" w:rsidR="00C01D5A" w:rsidRPr="00503C51" w:rsidRDefault="00C01D5A" w:rsidP="00C01D5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5B4D9B7" w14:textId="77777777" w:rsidR="00C01D5A" w:rsidRDefault="00C01D5A"/>
    <w:p w14:paraId="2610FF73" w14:textId="77777777" w:rsidR="00D6493D" w:rsidRDefault="00D6493D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1559"/>
        <w:gridCol w:w="2247"/>
        <w:gridCol w:w="3807"/>
      </w:tblGrid>
      <w:tr w:rsidR="00D6493D" w:rsidRPr="004A78E0" w14:paraId="038C48DA" w14:textId="77777777" w:rsidTr="000F60BF">
        <w:trPr>
          <w:trHeight w:val="841"/>
        </w:trPr>
        <w:tc>
          <w:tcPr>
            <w:tcW w:w="109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75249A91" w14:textId="77777777" w:rsidR="00D6493D" w:rsidRPr="00511D10" w:rsidRDefault="00511D10" w:rsidP="00511D10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lastRenderedPageBreak/>
              <w:t xml:space="preserve">LANGUAGE AND CULTURAL BACKGROUND </w:t>
            </w:r>
            <w:r w:rsidR="00D6493D" w:rsidRPr="00511D10">
              <w:rPr>
                <w:rFonts w:ascii="Calibri" w:hAnsi="Calibri"/>
                <w:b/>
                <w:sz w:val="22"/>
                <w:szCs w:val="22"/>
              </w:rPr>
              <w:t>of the person being referred (optional)</w:t>
            </w:r>
          </w:p>
          <w:p w14:paraId="184AAAEF" w14:textId="77777777" w:rsidR="00D6493D" w:rsidRPr="000F60BF" w:rsidRDefault="00D6493D" w:rsidP="000F60BF">
            <w:pPr>
              <w:rPr>
                <w:rFonts w:ascii="Calibri" w:hAnsi="Calibri"/>
                <w:sz w:val="22"/>
                <w:szCs w:val="22"/>
              </w:rPr>
            </w:pPr>
            <w:r w:rsidRPr="000F60BF">
              <w:rPr>
                <w:rFonts w:ascii="Calibri" w:hAnsi="Calibri"/>
                <w:i/>
                <w:sz w:val="20"/>
                <w:szCs w:val="20"/>
              </w:rPr>
              <w:t>Your answers help us to develop better services.  We use them only to ensure our services reflect the backgrounds of the people we support.</w:t>
            </w:r>
            <w:r w:rsidR="000F60BF">
              <w:rPr>
                <w:rFonts w:ascii="Calibri" w:hAnsi="Calibri"/>
                <w:sz w:val="22"/>
                <w:szCs w:val="22"/>
              </w:rPr>
              <w:tab/>
            </w:r>
          </w:p>
        </w:tc>
      </w:tr>
      <w:tr w:rsidR="00D6493D" w:rsidRPr="004A78E0" w14:paraId="7C7069FF" w14:textId="77777777" w:rsidTr="00091B06">
        <w:trPr>
          <w:trHeight w:val="652"/>
        </w:trPr>
        <w:tc>
          <w:tcPr>
            <w:tcW w:w="4928" w:type="dxa"/>
            <w:gridSpan w:val="2"/>
            <w:tcBorders>
              <w:bottom w:val="nil"/>
              <w:right w:val="nil"/>
            </w:tcBorders>
            <w:vAlign w:val="center"/>
          </w:tcPr>
          <w:p w14:paraId="37D38540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Country of origin: </w:t>
            </w:r>
            <w:sdt>
              <w:sdtPr>
                <w:rPr>
                  <w:rStyle w:val="Style2"/>
                </w:rPr>
                <w:id w:val="-272784819"/>
                <w:placeholder>
                  <w:docPart w:val="46991EDF36894A45BBEF2830EB770AFE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Pr="008F2A1A">
                  <w:rPr>
                    <w:rFonts w:ascii="Calibri" w:hAnsi="Calibri"/>
                    <w:b/>
                    <w:color w:val="808080" w:themeColor="background1" w:themeShade="80"/>
                  </w:rPr>
                  <w:t>______________________</w:t>
                </w:r>
              </w:sdtContent>
            </w:sdt>
          </w:p>
        </w:tc>
        <w:tc>
          <w:tcPr>
            <w:tcW w:w="6054" w:type="dxa"/>
            <w:gridSpan w:val="2"/>
            <w:tcBorders>
              <w:left w:val="nil"/>
              <w:bottom w:val="nil"/>
            </w:tcBorders>
            <w:vAlign w:val="center"/>
          </w:tcPr>
          <w:p w14:paraId="48ABA89D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Can you speak English?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74918837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r w:rsidRPr="00C24162">
              <w:rPr>
                <w:rFonts w:ascii="Calibri" w:hAnsi="Calibri"/>
                <w:sz w:val="22"/>
                <w:szCs w:val="22"/>
              </w:rPr>
              <w:t xml:space="preserve">Yes </w:t>
            </w:r>
            <w:r>
              <w:rPr>
                <w:rFonts w:ascii="Calibri" w:hAnsi="Calibri"/>
                <w:sz w:val="22"/>
                <w:szCs w:val="22"/>
              </w:rPr>
              <w:t xml:space="preserve">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68679017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r w:rsidRPr="00C24162">
              <w:rPr>
                <w:rFonts w:ascii="Calibri" w:hAnsi="Calibri"/>
                <w:sz w:val="22"/>
                <w:szCs w:val="22"/>
              </w:rPr>
              <w:t>No</w:t>
            </w:r>
          </w:p>
        </w:tc>
      </w:tr>
      <w:tr w:rsidR="00D6493D" w:rsidRPr="004A78E0" w14:paraId="5955ECB0" w14:textId="77777777" w:rsidTr="00091B06">
        <w:tc>
          <w:tcPr>
            <w:tcW w:w="3369" w:type="dxa"/>
            <w:tcBorders>
              <w:top w:val="nil"/>
              <w:bottom w:val="nil"/>
              <w:right w:val="nil"/>
            </w:tcBorders>
          </w:tcPr>
          <w:p w14:paraId="7F9F491A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Ethnic or cultural background:</w:t>
            </w:r>
          </w:p>
          <w:p w14:paraId="1CC47930" w14:textId="77777777" w:rsidR="00D6493D" w:rsidRPr="00AF7461" w:rsidRDefault="00CA0732" w:rsidP="00091B06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0600897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 w:rsidRPr="00AF7461">
              <w:rPr>
                <w:rFonts w:ascii="Calibri" w:hAnsi="Calibri"/>
                <w:sz w:val="22"/>
                <w:szCs w:val="22"/>
              </w:rPr>
              <w:t xml:space="preserve">  Asian</w:t>
            </w:r>
          </w:p>
          <w:p w14:paraId="3869DAF7" w14:textId="77777777" w:rsidR="00D6493D" w:rsidRPr="00AF7461" w:rsidRDefault="00CA0732" w:rsidP="00091B06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84516678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 w:rsidRPr="00AF7461">
              <w:rPr>
                <w:rFonts w:ascii="Calibri" w:hAnsi="Calibri"/>
                <w:sz w:val="22"/>
                <w:szCs w:val="22"/>
              </w:rPr>
              <w:t xml:space="preserve">  Black -  British</w:t>
            </w:r>
          </w:p>
          <w:p w14:paraId="5001F5DE" w14:textId="77777777" w:rsidR="00D6493D" w:rsidRPr="00AF7461" w:rsidRDefault="00CA0732" w:rsidP="00091B06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67700444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 w:rsidRPr="00AF7461">
              <w:rPr>
                <w:rFonts w:ascii="Calibri" w:hAnsi="Calibri"/>
                <w:sz w:val="22"/>
                <w:szCs w:val="22"/>
              </w:rPr>
              <w:t xml:space="preserve">  Black – African</w:t>
            </w:r>
          </w:p>
          <w:p w14:paraId="76423211" w14:textId="77777777" w:rsidR="00D6493D" w:rsidRPr="004A78E0" w:rsidRDefault="00D6493D" w:rsidP="00091B06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8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87B002" w14:textId="77777777" w:rsidR="00D6493D" w:rsidRDefault="00D6493D" w:rsidP="00091B06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  <w:p w14:paraId="4478240D" w14:textId="77777777" w:rsidR="00D6493D" w:rsidRDefault="00CA0732" w:rsidP="00091B06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32613750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>
              <w:rPr>
                <w:rFonts w:ascii="Calibri" w:hAnsi="Calibri"/>
                <w:sz w:val="22"/>
                <w:szCs w:val="22"/>
              </w:rPr>
              <w:t xml:space="preserve">  Chinese</w:t>
            </w:r>
          </w:p>
          <w:p w14:paraId="500BF311" w14:textId="77777777" w:rsidR="00D6493D" w:rsidRPr="00AF7461" w:rsidRDefault="00CA0732" w:rsidP="00091B06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56230168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>
              <w:rPr>
                <w:rFonts w:ascii="Calibri" w:hAnsi="Calibri"/>
                <w:sz w:val="22"/>
                <w:szCs w:val="22"/>
              </w:rPr>
              <w:t xml:space="preserve">  Mixed – White/Asian</w:t>
            </w:r>
          </w:p>
          <w:p w14:paraId="7578C60A" w14:textId="77777777" w:rsidR="00D6493D" w:rsidRPr="00AF7461" w:rsidRDefault="00CA0732" w:rsidP="00091B06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0323784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>
              <w:rPr>
                <w:rFonts w:ascii="Calibri" w:hAnsi="Calibri"/>
                <w:sz w:val="22"/>
                <w:szCs w:val="22"/>
              </w:rPr>
              <w:t xml:space="preserve">  Mixed – White/Black</w:t>
            </w:r>
          </w:p>
          <w:p w14:paraId="355258EE" w14:textId="77777777" w:rsidR="00D6493D" w:rsidRPr="00AF7461" w:rsidRDefault="00D6493D" w:rsidP="00091B06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807" w:type="dxa"/>
            <w:tcBorders>
              <w:top w:val="nil"/>
              <w:left w:val="nil"/>
              <w:bottom w:val="nil"/>
            </w:tcBorders>
          </w:tcPr>
          <w:p w14:paraId="332A807F" w14:textId="77777777" w:rsidR="00D6493D" w:rsidRDefault="00D6493D" w:rsidP="00091B06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  <w:p w14:paraId="00906068" w14:textId="77777777" w:rsidR="00D6493D" w:rsidRDefault="00CA0732" w:rsidP="00091B06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91752749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 w:rsidRPr="00AF7461">
              <w:rPr>
                <w:rFonts w:ascii="Calibri" w:hAnsi="Calibri"/>
                <w:sz w:val="22"/>
                <w:szCs w:val="22"/>
              </w:rPr>
              <w:t xml:space="preserve">  White – British</w:t>
            </w:r>
          </w:p>
          <w:p w14:paraId="3DCF2835" w14:textId="77777777" w:rsidR="00D6493D" w:rsidRPr="00AF7461" w:rsidRDefault="00CA0732" w:rsidP="00091B06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27977944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 w:rsidRPr="00AF7461">
              <w:rPr>
                <w:rFonts w:ascii="Calibri" w:hAnsi="Calibri"/>
                <w:sz w:val="22"/>
                <w:szCs w:val="22"/>
              </w:rPr>
              <w:t xml:space="preserve">  White – Irish </w:t>
            </w:r>
          </w:p>
          <w:p w14:paraId="4F465C76" w14:textId="77777777" w:rsidR="00D6493D" w:rsidRPr="004A78E0" w:rsidRDefault="00CA0732" w:rsidP="00091B06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02474806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 w:rsidRPr="00AF7461">
              <w:rPr>
                <w:rFonts w:ascii="Calibri" w:hAnsi="Calibri"/>
                <w:sz w:val="22"/>
                <w:szCs w:val="22"/>
              </w:rPr>
              <w:t xml:space="preserve">  Other </w:t>
            </w:r>
            <w:r w:rsidR="00D6493D" w:rsidRPr="00AF7461">
              <w:rPr>
                <w:rFonts w:ascii="Calibri" w:hAnsi="Calibri"/>
                <w:i/>
                <w:sz w:val="22"/>
                <w:szCs w:val="22"/>
              </w:rPr>
              <w:t>(please state)</w:t>
            </w:r>
          </w:p>
        </w:tc>
      </w:tr>
      <w:tr w:rsidR="00D6493D" w:rsidRPr="004A78E0" w14:paraId="0851E571" w14:textId="77777777" w:rsidTr="00091B06">
        <w:trPr>
          <w:trHeight w:val="616"/>
        </w:trPr>
        <w:tc>
          <w:tcPr>
            <w:tcW w:w="4928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50660343" w14:textId="77777777" w:rsidR="00D6493D" w:rsidRDefault="00D6493D" w:rsidP="00091B0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Religion: </w:t>
            </w:r>
            <w:sdt>
              <w:sdtPr>
                <w:rPr>
                  <w:rStyle w:val="Style2"/>
                </w:rPr>
                <w:id w:val="-909001636"/>
                <w:placeholder>
                  <w:docPart w:val="C4C7C8F75E394767B03B7377E9214C34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</w:t>
                </w:r>
              </w:sdtContent>
            </w:sdt>
          </w:p>
        </w:tc>
        <w:tc>
          <w:tcPr>
            <w:tcW w:w="6054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4980DAF" w14:textId="77777777" w:rsidR="00D6493D" w:rsidRDefault="00CA0732" w:rsidP="00091B06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89504428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6493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6493D" w:rsidRPr="00AF7461">
              <w:rPr>
                <w:rFonts w:ascii="Calibri" w:hAnsi="Calibri"/>
                <w:sz w:val="22"/>
                <w:szCs w:val="22"/>
              </w:rPr>
              <w:t xml:space="preserve">  Rather not say</w:t>
            </w:r>
          </w:p>
        </w:tc>
      </w:tr>
    </w:tbl>
    <w:p w14:paraId="48DBE50F" w14:textId="77777777" w:rsidR="00F03882" w:rsidRDefault="00F03882"/>
    <w:p w14:paraId="36EF5574" w14:textId="77777777" w:rsidR="00346C11" w:rsidRDefault="00346C11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3260"/>
        <w:gridCol w:w="2552"/>
        <w:gridCol w:w="3190"/>
      </w:tblGrid>
      <w:tr w:rsidR="00F03882" w:rsidRPr="004A78E0" w14:paraId="794C2D41" w14:textId="77777777" w:rsidTr="00703D34">
        <w:trPr>
          <w:trHeight w:val="465"/>
        </w:trPr>
        <w:tc>
          <w:tcPr>
            <w:tcW w:w="10982" w:type="dxa"/>
            <w:gridSpan w:val="4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16AE174A" w14:textId="77777777" w:rsidR="00F03882" w:rsidRDefault="00C77BA5" w:rsidP="00EE7F4D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UNDERSTANDING OUR SERVICES</w:t>
            </w:r>
          </w:p>
          <w:p w14:paraId="2FC024AF" w14:textId="77777777" w:rsidR="00F03882" w:rsidRPr="00315C5A" w:rsidRDefault="00F03882" w:rsidP="00EE7F4D">
            <w:pPr>
              <w:pStyle w:val="ListParagrap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C424E5" w:rsidRPr="004A78E0" w14:paraId="5F430492" w14:textId="77777777" w:rsidTr="00703D34">
        <w:trPr>
          <w:trHeight w:val="429"/>
        </w:trPr>
        <w:tc>
          <w:tcPr>
            <w:tcW w:w="1098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711517" w14:textId="77777777" w:rsidR="00C424E5" w:rsidRPr="003211EC" w:rsidRDefault="00C424E5" w:rsidP="00EE7F4D">
            <w:pPr>
              <w:rPr>
                <w:rFonts w:ascii="Calibri" w:hAnsi="Calibri"/>
                <w:b/>
                <w:sz w:val="22"/>
                <w:szCs w:val="22"/>
              </w:rPr>
            </w:pPr>
            <w:r w:rsidRPr="003211EC">
              <w:rPr>
                <w:rFonts w:ascii="Calibri" w:hAnsi="Calibri"/>
                <w:b/>
                <w:sz w:val="22"/>
                <w:szCs w:val="22"/>
              </w:rPr>
              <w:t>How did you hear about Headway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Essex</w:t>
            </w:r>
            <w:r w:rsidRPr="003211EC">
              <w:rPr>
                <w:rFonts w:ascii="Calibri" w:hAnsi="Calibri"/>
                <w:b/>
                <w:sz w:val="22"/>
                <w:szCs w:val="22"/>
              </w:rPr>
              <w:t>?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</w:tr>
      <w:tr w:rsidR="0008305C" w:rsidRPr="004A78E0" w14:paraId="61C0A678" w14:textId="77777777" w:rsidTr="0008305C">
        <w:trPr>
          <w:trHeight w:val="568"/>
        </w:trPr>
        <w:tc>
          <w:tcPr>
            <w:tcW w:w="1980" w:type="dxa"/>
            <w:tcBorders>
              <w:top w:val="nil"/>
              <w:bottom w:val="nil"/>
              <w:right w:val="nil"/>
            </w:tcBorders>
            <w:vAlign w:val="center"/>
          </w:tcPr>
          <w:p w14:paraId="29134090" w14:textId="77777777" w:rsidR="0008305C" w:rsidRPr="003C0141" w:rsidRDefault="00CA0732" w:rsidP="0008305C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30115678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8305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8305C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08305C">
              <w:rPr>
                <w:rFonts w:ascii="Calibri" w:hAnsi="Calibri"/>
                <w:sz w:val="22"/>
                <w:szCs w:val="22"/>
              </w:rPr>
              <w:t>GP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0A0E3" w14:textId="77777777" w:rsidR="0008305C" w:rsidRPr="003C0141" w:rsidRDefault="00CA0732" w:rsidP="00EE7F4D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87330054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8305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8305C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08305C">
              <w:rPr>
                <w:rFonts w:ascii="Calibri" w:hAnsi="Calibri"/>
                <w:sz w:val="22"/>
                <w:szCs w:val="22"/>
              </w:rPr>
              <w:t>Other Medical Professional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916BB" w14:textId="77777777" w:rsidR="0008305C" w:rsidRPr="003C0141" w:rsidRDefault="00CA0732" w:rsidP="0008305C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71023188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8305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8305C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08305C">
              <w:rPr>
                <w:rFonts w:ascii="Calibri" w:hAnsi="Calibri"/>
                <w:sz w:val="22"/>
                <w:szCs w:val="22"/>
              </w:rPr>
              <w:t xml:space="preserve">Internet        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</w:tcBorders>
            <w:vAlign w:val="center"/>
          </w:tcPr>
          <w:p w14:paraId="59F9DDD9" w14:textId="77777777" w:rsidR="0008305C" w:rsidRPr="003C0141" w:rsidRDefault="00CA0732" w:rsidP="00EE7F4D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85854841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8305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8305C" w:rsidRPr="003C0141">
              <w:rPr>
                <w:rFonts w:ascii="Calibri" w:hAnsi="Calibri"/>
                <w:sz w:val="22"/>
                <w:szCs w:val="22"/>
              </w:rPr>
              <w:t xml:space="preserve">  News Article</w:t>
            </w:r>
          </w:p>
        </w:tc>
      </w:tr>
      <w:tr w:rsidR="0008305C" w:rsidRPr="004A78E0" w14:paraId="745D50BC" w14:textId="77777777" w:rsidTr="0008305C">
        <w:trPr>
          <w:trHeight w:val="568"/>
        </w:trPr>
        <w:tc>
          <w:tcPr>
            <w:tcW w:w="198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36BF453A" w14:textId="77777777" w:rsidR="0008305C" w:rsidRDefault="00CA0732" w:rsidP="0008305C">
            <w:pPr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80137056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8305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8305C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08305C">
              <w:rPr>
                <w:rFonts w:ascii="Calibri" w:hAnsi="Calibri"/>
                <w:sz w:val="22"/>
                <w:szCs w:val="22"/>
              </w:rPr>
              <w:t>Hospital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CF90AB" w14:textId="77777777" w:rsidR="0008305C" w:rsidRDefault="00CA0732" w:rsidP="00EE7F4D">
            <w:pPr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46045080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8305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8305C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08305C">
              <w:rPr>
                <w:rFonts w:ascii="Calibri" w:hAnsi="Calibri"/>
                <w:sz w:val="22"/>
                <w:szCs w:val="22"/>
              </w:rPr>
              <w:t>Social Worker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EDDEB7" w14:textId="77777777" w:rsidR="0008305C" w:rsidRDefault="00CA0732" w:rsidP="00EE7F4D">
            <w:pPr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52624767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8305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8305C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08305C">
              <w:rPr>
                <w:rFonts w:ascii="Calibri" w:hAnsi="Calibri"/>
                <w:sz w:val="22"/>
                <w:szCs w:val="22"/>
              </w:rPr>
              <w:t>Social Media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385F037" w14:textId="77777777" w:rsidR="0008305C" w:rsidRDefault="00CA0732" w:rsidP="00EE7F4D">
            <w:pPr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70824641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8305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08305C" w:rsidRPr="003C0141">
              <w:rPr>
                <w:rFonts w:ascii="Calibri" w:hAnsi="Calibri"/>
                <w:sz w:val="22"/>
                <w:szCs w:val="22"/>
              </w:rPr>
              <w:t xml:space="preserve">  Word of Mouth</w:t>
            </w:r>
          </w:p>
        </w:tc>
      </w:tr>
    </w:tbl>
    <w:p w14:paraId="3AEF25B9" w14:textId="77777777" w:rsidR="00BA6929" w:rsidRDefault="00BA6929">
      <w:pPr>
        <w:rPr>
          <w:sz w:val="18"/>
          <w:szCs w:val="18"/>
        </w:rPr>
      </w:pPr>
    </w:p>
    <w:p w14:paraId="0386F391" w14:textId="77777777" w:rsidR="00346C11" w:rsidRDefault="00346C11">
      <w:pPr>
        <w:rPr>
          <w:sz w:val="18"/>
          <w:szCs w:val="18"/>
        </w:rPr>
      </w:pPr>
    </w:p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  <w:gridCol w:w="6167"/>
      </w:tblGrid>
      <w:tr w:rsidR="00A90DDF" w:rsidRPr="004A78E0" w14:paraId="7348C34C" w14:textId="77777777" w:rsidTr="00EE7F4D">
        <w:trPr>
          <w:trHeight w:val="465"/>
        </w:trPr>
        <w:tc>
          <w:tcPr>
            <w:tcW w:w="10982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6B3AAE7B" w14:textId="77777777" w:rsidR="00A90DDF" w:rsidRDefault="00A90DDF" w:rsidP="00EE7F4D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STAYING IN TOUCH</w:t>
            </w:r>
          </w:p>
          <w:p w14:paraId="4544965A" w14:textId="77777777" w:rsidR="00A90DDF" w:rsidRPr="00315C5A" w:rsidRDefault="00A90DDF" w:rsidP="00EE7F4D">
            <w:pPr>
              <w:pStyle w:val="ListParagrap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A90DDF" w:rsidRPr="004A78E0" w14:paraId="1D27761A" w14:textId="77777777" w:rsidTr="00EE7F4D">
        <w:trPr>
          <w:trHeight w:val="429"/>
        </w:trPr>
        <w:tc>
          <w:tcPr>
            <w:tcW w:w="109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9793B30" w14:textId="77777777" w:rsidR="00EB6558" w:rsidRPr="00EE7F4D" w:rsidRDefault="00EB6558" w:rsidP="000A5FE6">
            <w:pPr>
              <w:rPr>
                <w:rFonts w:ascii="Calibri" w:hAnsi="Calibri"/>
                <w:sz w:val="22"/>
                <w:szCs w:val="22"/>
              </w:rPr>
            </w:pPr>
            <w:r w:rsidRPr="00EE7F4D">
              <w:rPr>
                <w:rFonts w:ascii="Calibri" w:hAnsi="Calibri"/>
                <w:sz w:val="22"/>
                <w:szCs w:val="22"/>
              </w:rPr>
              <w:t>To sub</w:t>
            </w:r>
            <w:r w:rsidR="007834D9">
              <w:rPr>
                <w:rFonts w:ascii="Calibri" w:hAnsi="Calibri"/>
                <w:sz w:val="22"/>
                <w:szCs w:val="22"/>
              </w:rPr>
              <w:t>scribe to marketing news about our services and events</w:t>
            </w:r>
            <w:r w:rsidRPr="00EE7F4D">
              <w:rPr>
                <w:rFonts w:ascii="Calibri" w:hAnsi="Calibri"/>
                <w:sz w:val="22"/>
                <w:szCs w:val="22"/>
              </w:rPr>
              <w:t>, simply enter your email address below.</w:t>
            </w:r>
          </w:p>
          <w:p w14:paraId="4AE06E96" w14:textId="77777777" w:rsidR="0008305C" w:rsidRDefault="0008305C" w:rsidP="00EE7F4D">
            <w:pPr>
              <w:rPr>
                <w:rFonts w:ascii="Calibri" w:hAnsi="Calibri"/>
                <w:sz w:val="22"/>
                <w:szCs w:val="22"/>
              </w:rPr>
            </w:pPr>
          </w:p>
          <w:p w14:paraId="1EFF5BA4" w14:textId="77777777" w:rsidR="00B91768" w:rsidRDefault="00EB6558" w:rsidP="00EE7F4D">
            <w:pPr>
              <w:rPr>
                <w:rFonts w:ascii="Calibri" w:hAnsi="Calibri"/>
                <w:i/>
                <w:sz w:val="22"/>
                <w:szCs w:val="22"/>
              </w:rPr>
            </w:pPr>
            <w:r w:rsidRPr="00EE7F4D">
              <w:rPr>
                <w:rFonts w:ascii="Calibri" w:hAnsi="Calibri"/>
                <w:sz w:val="22"/>
                <w:szCs w:val="22"/>
              </w:rPr>
              <w:t>Please review our Privacy Statement – which provides information on how we use and process your data – it</w:t>
            </w:r>
            <w:r w:rsidR="00B91768">
              <w:rPr>
                <w:rFonts w:ascii="Calibri" w:hAnsi="Calibri"/>
                <w:sz w:val="22"/>
                <w:szCs w:val="22"/>
              </w:rPr>
              <w:t>’</w:t>
            </w:r>
            <w:r w:rsidRPr="00EE7F4D">
              <w:rPr>
                <w:rFonts w:ascii="Calibri" w:hAnsi="Calibri"/>
                <w:sz w:val="22"/>
                <w:szCs w:val="22"/>
              </w:rPr>
              <w:t xml:space="preserve">s </w:t>
            </w:r>
            <w:r w:rsidR="00EE7F4D" w:rsidRPr="00EE7F4D">
              <w:rPr>
                <w:rFonts w:ascii="Calibri" w:hAnsi="Calibri"/>
                <w:sz w:val="22"/>
                <w:szCs w:val="22"/>
              </w:rPr>
              <w:t>available at</w:t>
            </w:r>
            <w:r w:rsidRPr="00EE7F4D">
              <w:rPr>
                <w:rFonts w:ascii="Calibri" w:hAnsi="Calibri"/>
                <w:sz w:val="22"/>
                <w:szCs w:val="22"/>
              </w:rPr>
              <w:t xml:space="preserve"> </w:t>
            </w:r>
            <w:r w:rsidR="00EE7F4D" w:rsidRPr="00EE7F4D">
              <w:rPr>
                <w:rFonts w:ascii="Calibri" w:hAnsi="Calibri"/>
                <w:i/>
                <w:sz w:val="22"/>
                <w:szCs w:val="22"/>
              </w:rPr>
              <w:t xml:space="preserve">https://www.headwayessex.org.uk/privacy-statement/. </w:t>
            </w:r>
          </w:p>
          <w:p w14:paraId="456B72AD" w14:textId="77777777" w:rsidR="0008305C" w:rsidRDefault="0008305C" w:rsidP="00EE7F4D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14:paraId="461B375B" w14:textId="77777777" w:rsidR="00A90DDF" w:rsidRPr="003211EC" w:rsidRDefault="00EE7F4D" w:rsidP="00EE7F4D">
            <w:pPr>
              <w:rPr>
                <w:rFonts w:ascii="Calibri" w:hAnsi="Calibri"/>
                <w:b/>
                <w:sz w:val="22"/>
                <w:szCs w:val="22"/>
              </w:rPr>
            </w:pPr>
            <w:r w:rsidRPr="00EE7F4D">
              <w:rPr>
                <w:rFonts w:ascii="Calibri" w:hAnsi="Calibri"/>
                <w:sz w:val="22"/>
                <w:szCs w:val="22"/>
              </w:rPr>
              <w:t>You can opt-out at any time by emailing admin@headwayessex.org.uk.</w:t>
            </w:r>
          </w:p>
        </w:tc>
      </w:tr>
      <w:tr w:rsidR="00EB6558" w:rsidRPr="004A78E0" w14:paraId="0908BE3B" w14:textId="77777777" w:rsidTr="00B91768">
        <w:trPr>
          <w:trHeight w:val="568"/>
        </w:trPr>
        <w:tc>
          <w:tcPr>
            <w:tcW w:w="4815" w:type="dxa"/>
            <w:tcBorders>
              <w:top w:val="nil"/>
              <w:bottom w:val="nil"/>
              <w:right w:val="nil"/>
            </w:tcBorders>
            <w:vAlign w:val="center"/>
          </w:tcPr>
          <w:p w14:paraId="0DEA8755" w14:textId="77777777" w:rsidR="00EB6558" w:rsidRPr="003C0141" w:rsidRDefault="0008305C" w:rsidP="0008305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Consent for r</w:t>
            </w:r>
            <w:r w:rsidR="00B91768">
              <w:rPr>
                <w:rFonts w:ascii="Calibri" w:hAnsi="Calibri"/>
                <w:sz w:val="22"/>
                <w:szCs w:val="22"/>
              </w:rPr>
              <w:t>eferrer</w:t>
            </w:r>
            <w:r>
              <w:rPr>
                <w:rFonts w:ascii="Calibri" w:hAnsi="Calibri"/>
                <w:sz w:val="22"/>
                <w:szCs w:val="22"/>
              </w:rPr>
              <w:t xml:space="preserve"> s</w:t>
            </w:r>
            <w:r w:rsidR="008F6576">
              <w:rPr>
                <w:rFonts w:ascii="Calibri" w:hAnsi="Calibri"/>
                <w:sz w:val="22"/>
                <w:szCs w:val="22"/>
              </w:rPr>
              <w:t>ubscribing</w:t>
            </w:r>
          </w:p>
        </w:tc>
        <w:tc>
          <w:tcPr>
            <w:tcW w:w="6167" w:type="dxa"/>
            <w:tcBorders>
              <w:top w:val="nil"/>
              <w:left w:val="nil"/>
              <w:bottom w:val="nil"/>
            </w:tcBorders>
            <w:vAlign w:val="center"/>
          </w:tcPr>
          <w:p w14:paraId="79569115" w14:textId="77777777" w:rsidR="00EB6558" w:rsidRPr="003C0141" w:rsidRDefault="001729A0" w:rsidP="001729A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Email: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916462296"/>
                <w:placeholder>
                  <w:docPart w:val="7A22A763944142C097581D5742250C61"/>
                </w:placeholder>
                <w:showingPlcHdr/>
              </w:sdtPr>
              <w:sdtEndPr/>
              <w:sdtContent>
                <w:r>
                  <w:rPr>
                    <w:rStyle w:val="PlaceholderText"/>
                  </w:rPr>
                  <w:t>________________________________</w:t>
                </w:r>
              </w:sdtContent>
            </w:sdt>
          </w:p>
        </w:tc>
      </w:tr>
      <w:tr w:rsidR="00B91768" w:rsidRPr="004A78E0" w14:paraId="1EA49A00" w14:textId="77777777" w:rsidTr="00EE7F4D">
        <w:trPr>
          <w:trHeight w:val="568"/>
        </w:trPr>
        <w:tc>
          <w:tcPr>
            <w:tcW w:w="4815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F768A9E" w14:textId="77777777" w:rsidR="00B91768" w:rsidRDefault="0008305C" w:rsidP="00B91768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Consent for person being r</w:t>
            </w:r>
            <w:r w:rsidR="00B91768">
              <w:rPr>
                <w:rFonts w:ascii="Calibri" w:hAnsi="Calibri"/>
                <w:sz w:val="22"/>
                <w:szCs w:val="22"/>
              </w:rPr>
              <w:t>eferred</w:t>
            </w:r>
            <w:r>
              <w:rPr>
                <w:rFonts w:ascii="Calibri" w:hAnsi="Calibri"/>
                <w:sz w:val="22"/>
                <w:szCs w:val="22"/>
              </w:rPr>
              <w:t xml:space="preserve"> s</w:t>
            </w:r>
            <w:r w:rsidR="008F6576">
              <w:rPr>
                <w:rFonts w:ascii="Calibri" w:hAnsi="Calibri"/>
                <w:sz w:val="22"/>
                <w:szCs w:val="22"/>
              </w:rPr>
              <w:t>ubscribing</w:t>
            </w:r>
          </w:p>
        </w:tc>
        <w:tc>
          <w:tcPr>
            <w:tcW w:w="616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1B0972D" w14:textId="77777777" w:rsidR="00B91768" w:rsidRPr="003C0141" w:rsidRDefault="001729A0" w:rsidP="00EE7F4D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Email: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398437897"/>
                <w:placeholder>
                  <w:docPart w:val="977D1BC35593448DB4827680EF2D1F64"/>
                </w:placeholder>
                <w:showingPlcHdr/>
              </w:sdtPr>
              <w:sdtEndPr/>
              <w:sdtContent>
                <w:r>
                  <w:rPr>
                    <w:rStyle w:val="PlaceholderText"/>
                  </w:rPr>
                  <w:t>________________________________</w:t>
                </w:r>
              </w:sdtContent>
            </w:sdt>
          </w:p>
        </w:tc>
      </w:tr>
    </w:tbl>
    <w:p w14:paraId="2BB4C732" w14:textId="77777777" w:rsidR="00A90DDF" w:rsidRDefault="00A90DDF">
      <w:pPr>
        <w:rPr>
          <w:sz w:val="18"/>
          <w:szCs w:val="18"/>
        </w:rPr>
      </w:pPr>
    </w:p>
    <w:p w14:paraId="514A90CB" w14:textId="77777777" w:rsidR="008F6576" w:rsidRDefault="008F6576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8A42C3" w:rsidRPr="006821D2" w14:paraId="39AEC23B" w14:textId="77777777" w:rsidTr="00DE05D1">
        <w:trPr>
          <w:trHeight w:val="465"/>
        </w:trPr>
        <w:tc>
          <w:tcPr>
            <w:tcW w:w="10910" w:type="dxa"/>
            <w:shd w:val="clear" w:color="auto" w:fill="B8CCE4" w:themeFill="accent1" w:themeFillTint="66"/>
            <w:vAlign w:val="center"/>
          </w:tcPr>
          <w:p w14:paraId="34A1AE76" w14:textId="77777777" w:rsidR="008A42C3" w:rsidRPr="006821D2" w:rsidRDefault="008A42C3" w:rsidP="00EE7F4D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 w:rsidRPr="006821D2">
              <w:rPr>
                <w:rFonts w:ascii="Calibri" w:hAnsi="Calibri"/>
                <w:b/>
                <w:sz w:val="22"/>
                <w:szCs w:val="22"/>
              </w:rPr>
              <w:lastRenderedPageBreak/>
              <w:t>DECLARATION AND CONSENT TO BE SIGN</w:t>
            </w:r>
            <w:r>
              <w:rPr>
                <w:rFonts w:ascii="Calibri" w:hAnsi="Calibri"/>
                <w:b/>
                <w:sz w:val="22"/>
                <w:szCs w:val="22"/>
              </w:rPr>
              <w:t>ED BY THE PERSON BEING REFERRED</w:t>
            </w:r>
          </w:p>
        </w:tc>
      </w:tr>
    </w:tbl>
    <w:tbl>
      <w:tblPr>
        <w:tblW w:w="10910" w:type="dxa"/>
        <w:tblLook w:val="01E0" w:firstRow="1" w:lastRow="1" w:firstColumn="1" w:lastColumn="1" w:noHBand="0" w:noVBand="0"/>
      </w:tblPr>
      <w:tblGrid>
        <w:gridCol w:w="10910"/>
      </w:tblGrid>
      <w:tr w:rsidR="00DE05D1" w14:paraId="1B94484F" w14:textId="77777777" w:rsidTr="00DE05D1">
        <w:tc>
          <w:tcPr>
            <w:tcW w:w="10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E115A" w14:textId="77777777" w:rsidR="00DE05D1" w:rsidRPr="008A42C3" w:rsidRDefault="00D6493D" w:rsidP="008A42C3">
            <w:pPr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5DBF930B" wp14:editId="1978FAEB">
                  <wp:extent cx="1162050" cy="51805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eadway Main Logo Blue on Whit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806" cy="52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CC5AD9" w14:textId="77777777" w:rsidR="00DE05D1" w:rsidRPr="00DD489B" w:rsidRDefault="00DE05D1" w:rsidP="00DE05D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Headway Essex is committed to protecting your personal data in line with General Data Protection Regulations and i</w:t>
            </w:r>
            <w:r w:rsidRPr="00DD489B">
              <w:rPr>
                <w:rFonts w:asciiTheme="minorHAnsi" w:hAnsiTheme="minorHAnsi"/>
                <w:sz w:val="22"/>
                <w:szCs w:val="22"/>
              </w:rPr>
              <w:t xml:space="preserve">n order for Headway Essex to support individuals in relation to their current circumstances, we need permission to obtain, share and hold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your </w:t>
            </w:r>
            <w:r w:rsidRPr="00DD489B">
              <w:rPr>
                <w:rFonts w:asciiTheme="minorHAnsi" w:hAnsiTheme="minorHAnsi"/>
                <w:sz w:val="22"/>
                <w:szCs w:val="22"/>
              </w:rPr>
              <w:t>personal data both internally between departments and ex</w:t>
            </w:r>
            <w:r>
              <w:rPr>
                <w:rFonts w:asciiTheme="minorHAnsi" w:hAnsiTheme="minorHAnsi"/>
                <w:sz w:val="22"/>
                <w:szCs w:val="22"/>
              </w:rPr>
              <w:t>ternal third parties/ agencies.</w:t>
            </w:r>
          </w:p>
          <w:p w14:paraId="41C616AB" w14:textId="77777777" w:rsidR="00DE05D1" w:rsidRPr="00DD489B" w:rsidRDefault="00DE05D1" w:rsidP="00873323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67606C32" w14:textId="77777777" w:rsidR="00DE05D1" w:rsidRDefault="00DE05D1" w:rsidP="0087332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Please read the attached Privacy Notice which sets out:</w:t>
            </w:r>
          </w:p>
          <w:p w14:paraId="79239E57" w14:textId="77777777" w:rsidR="00DE05D1" w:rsidRDefault="00DE05D1" w:rsidP="00873323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 xml:space="preserve">what personal data </w:t>
            </w:r>
            <w:r w:rsidRPr="00F61BA0">
              <w:rPr>
                <w:rFonts w:asciiTheme="minorHAnsi" w:hAnsiTheme="minorHAnsi" w:cs="Arial"/>
                <w:b w:val="0"/>
                <w:szCs w:val="22"/>
                <w:u w:val="none"/>
              </w:rPr>
              <w:t>Headway Essex</w:t>
            </w:r>
            <w:r w:rsidRPr="00127700">
              <w:rPr>
                <w:rFonts w:asciiTheme="minorHAnsi" w:hAnsiTheme="minorHAnsi" w:cs="Arial"/>
                <w:szCs w:val="22"/>
                <w:u w:val="none"/>
              </w:rPr>
              <w:t xml:space="preserve"> </w:t>
            </w: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 xml:space="preserve">processes about </w:t>
            </w:r>
            <w:r>
              <w:rPr>
                <w:rFonts w:asciiTheme="minorHAnsi" w:hAnsiTheme="minorHAnsi" w:cs="Arial"/>
                <w:b w:val="0"/>
                <w:szCs w:val="22"/>
                <w:u w:val="none"/>
              </w:rPr>
              <w:t>you</w:t>
            </w:r>
            <w:r w:rsidRPr="00F61BA0">
              <w:rPr>
                <w:rFonts w:asciiTheme="minorHAnsi" w:hAnsiTheme="minorHAnsi" w:cs="Arial"/>
                <w:b w:val="0"/>
                <w:szCs w:val="22"/>
                <w:u w:val="none"/>
              </w:rPr>
              <w:t>, the</w:t>
            </w: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 xml:space="preserve"> reason it processes that personal data, its legal basis for processing that personal data, and how long it will process it for;</w:t>
            </w:r>
          </w:p>
          <w:p w14:paraId="667E6A30" w14:textId="77777777" w:rsidR="00DE05D1" w:rsidRDefault="00DE05D1" w:rsidP="00873323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>who to contact in the event that you have any queries relating to your personal data;</w:t>
            </w:r>
          </w:p>
          <w:p w14:paraId="1ABC9393" w14:textId="77777777" w:rsidR="00DE05D1" w:rsidRPr="00127700" w:rsidRDefault="00DE05D1" w:rsidP="00873323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>
              <w:rPr>
                <w:rFonts w:asciiTheme="minorHAnsi" w:hAnsiTheme="minorHAnsi" w:cs="Arial"/>
                <w:b w:val="0"/>
                <w:szCs w:val="22"/>
                <w:u w:val="none"/>
              </w:rPr>
              <w:t>how we use your information;</w:t>
            </w:r>
          </w:p>
          <w:p w14:paraId="4F76239A" w14:textId="77777777" w:rsidR="00DE05D1" w:rsidRPr="00127700" w:rsidRDefault="00DE05D1" w:rsidP="00873323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 xml:space="preserve">who </w:t>
            </w:r>
            <w:r w:rsidRPr="00F61BA0">
              <w:rPr>
                <w:rFonts w:asciiTheme="minorHAnsi" w:hAnsiTheme="minorHAnsi" w:cs="Arial"/>
                <w:b w:val="0"/>
                <w:szCs w:val="22"/>
                <w:u w:val="none"/>
              </w:rPr>
              <w:t>Headway Essex</w:t>
            </w:r>
            <w:r w:rsidRPr="00127700">
              <w:rPr>
                <w:rFonts w:asciiTheme="minorHAnsi" w:hAnsiTheme="minorHAnsi" w:cs="Arial"/>
                <w:szCs w:val="22"/>
                <w:u w:val="none"/>
              </w:rPr>
              <w:t xml:space="preserve"> </w:t>
            </w:r>
            <w:r>
              <w:rPr>
                <w:rFonts w:asciiTheme="minorHAnsi" w:hAnsiTheme="minorHAnsi" w:cs="Arial"/>
                <w:b w:val="0"/>
                <w:szCs w:val="22"/>
                <w:u w:val="none"/>
              </w:rPr>
              <w:t>may share your</w:t>
            </w: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 xml:space="preserve"> personal data with;</w:t>
            </w:r>
          </w:p>
          <w:p w14:paraId="0240A371" w14:textId="77777777" w:rsidR="00DE05D1" w:rsidRPr="00A009AA" w:rsidRDefault="00DE05D1" w:rsidP="00873323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 w:rsidRPr="00A009AA">
              <w:rPr>
                <w:rFonts w:asciiTheme="minorHAnsi" w:hAnsiTheme="minorHAnsi" w:cs="Arial"/>
                <w:b w:val="0"/>
                <w:szCs w:val="22"/>
                <w:u w:val="none"/>
              </w:rPr>
              <w:t>the extent to which Headway Essex</w:t>
            </w:r>
            <w:r w:rsidRPr="00A009AA">
              <w:rPr>
                <w:rFonts w:asciiTheme="minorHAnsi" w:hAnsiTheme="minorHAnsi" w:cs="Arial"/>
                <w:szCs w:val="22"/>
                <w:u w:val="none"/>
              </w:rPr>
              <w:t xml:space="preserve"> </w:t>
            </w:r>
            <w:r w:rsidRPr="00A009AA">
              <w:rPr>
                <w:rFonts w:asciiTheme="minorHAnsi" w:hAnsiTheme="minorHAnsi" w:cs="Arial"/>
                <w:b w:val="0"/>
                <w:szCs w:val="22"/>
                <w:u w:val="none"/>
              </w:rPr>
              <w:t>transfers personal data outside the European Economic Area and</w:t>
            </w:r>
          </w:p>
          <w:p w14:paraId="04CAC706" w14:textId="77777777" w:rsidR="00DE05D1" w:rsidRPr="00127700" w:rsidRDefault="00DE05D1" w:rsidP="00873323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>what rights you have in relation to your personal data, and how to exercise them.</w:t>
            </w:r>
          </w:p>
          <w:p w14:paraId="7241E1A8" w14:textId="77777777" w:rsidR="00DE05D1" w:rsidRPr="00DD489B" w:rsidRDefault="00DE05D1" w:rsidP="00EE7F4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________________________________________________________________________________________________</w:t>
            </w:r>
          </w:p>
          <w:p w14:paraId="647AEEDE" w14:textId="77777777" w:rsidR="00DE05D1" w:rsidRPr="00DD489B" w:rsidRDefault="00DE05D1" w:rsidP="00EE7F4D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>CONSENT</w:t>
            </w:r>
          </w:p>
          <w:p w14:paraId="5B2AAD83" w14:textId="77777777" w:rsidR="00DE05D1" w:rsidRPr="00DD489B" w:rsidRDefault="00DE05D1" w:rsidP="00EE7F4D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0F4F65E4" w14:textId="77777777" w:rsidR="00A949EB" w:rsidRDefault="00CA0732" w:rsidP="008A42C3">
            <w:pPr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416856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5D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949EB">
              <w:rPr>
                <w:rFonts w:asciiTheme="minorHAnsi" w:hAnsiTheme="minorHAnsi"/>
                <w:sz w:val="22"/>
                <w:szCs w:val="22"/>
              </w:rPr>
              <w:t xml:space="preserve">   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I hereby consent to Headway Essex’s permission to obtain, hold and share personal data in order to conduct its </w:t>
            </w:r>
          </w:p>
          <w:p w14:paraId="7404937F" w14:textId="77777777" w:rsidR="00DE05D1" w:rsidRPr="00DD489B" w:rsidRDefault="00A949EB" w:rsidP="008A42C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business and provide support whilst using its services. </w:t>
            </w:r>
          </w:p>
          <w:p w14:paraId="6E9B6DC3" w14:textId="77777777" w:rsidR="00A949EB" w:rsidRDefault="00DE05D1" w:rsidP="008A42C3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BCED124" w14:textId="77777777" w:rsidR="00A949EB" w:rsidRDefault="00A949EB" w:rsidP="008A42C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I hereby consent to an authorised  Headway Essex employee to act on my behalf and liaise with the appropriate </w:t>
            </w:r>
          </w:p>
          <w:p w14:paraId="283A434C" w14:textId="77777777" w:rsidR="00DE05D1" w:rsidRPr="00DD489B" w:rsidRDefault="00A949EB" w:rsidP="008A42C3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>agencies in relation to my current circumstances:</w:t>
            </w:r>
          </w:p>
          <w:p w14:paraId="5E347FB1" w14:textId="77777777" w:rsidR="00DE05D1" w:rsidRPr="00DD489B" w:rsidRDefault="00DE05D1" w:rsidP="008A42C3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14:paraId="1F139546" w14:textId="77777777" w:rsidR="00DE05D1" w:rsidRPr="00DD489B" w:rsidRDefault="00A949EB" w:rsidP="00EE7F4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>Tick all that apply.</w:t>
            </w:r>
          </w:p>
          <w:p w14:paraId="4D526E74" w14:textId="77777777" w:rsidR="00DE05D1" w:rsidRPr="00DD489B" w:rsidRDefault="00CA0732" w:rsidP="00DD489B">
            <w:pPr>
              <w:tabs>
                <w:tab w:val="left" w:pos="5670"/>
              </w:tabs>
              <w:ind w:left="1985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94267396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 Social Care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46474022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  <w:t>GP</w:t>
            </w:r>
          </w:p>
          <w:p w14:paraId="6E6431AD" w14:textId="77777777" w:rsidR="00DE05D1" w:rsidRPr="00DD489B" w:rsidRDefault="00CA0732" w:rsidP="00DD489B">
            <w:pPr>
              <w:tabs>
                <w:tab w:val="left" w:pos="5670"/>
              </w:tabs>
              <w:ind w:left="1985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59910008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 D</w:t>
            </w:r>
            <w:r w:rsidR="00292099">
              <w:rPr>
                <w:rFonts w:asciiTheme="minorHAnsi" w:hAnsiTheme="minorHAnsi"/>
                <w:sz w:val="22"/>
                <w:szCs w:val="22"/>
              </w:rPr>
              <w:t>epartment of Work and Pensions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13314233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  <w:t>Friends/Family</w:t>
            </w:r>
          </w:p>
          <w:p w14:paraId="14D2BC60" w14:textId="77777777" w:rsidR="00DE05D1" w:rsidRPr="00DD489B" w:rsidRDefault="00CA0732" w:rsidP="00DD489B">
            <w:pPr>
              <w:tabs>
                <w:tab w:val="left" w:pos="5670"/>
              </w:tabs>
              <w:ind w:left="1985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94973345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860C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 Consultant 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79734104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  <w:t>Other (Please state)</w:t>
            </w:r>
          </w:p>
          <w:p w14:paraId="73917288" w14:textId="77777777" w:rsidR="00DE05D1" w:rsidRPr="00DD489B" w:rsidRDefault="00CA0732" w:rsidP="00DD489B">
            <w:pPr>
              <w:tabs>
                <w:tab w:val="left" w:pos="5670"/>
              </w:tabs>
              <w:ind w:left="1985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43649490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 Hospital/Rehabilitation Unit</w:t>
            </w:r>
          </w:p>
          <w:p w14:paraId="2DE3CC6F" w14:textId="77777777" w:rsidR="00DE05D1" w:rsidRPr="00DD489B" w:rsidRDefault="00DE05D1" w:rsidP="008A42C3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14:paraId="17269013" w14:textId="77777777" w:rsidR="00DE05D1" w:rsidRPr="00DD489B" w:rsidRDefault="00DE05D1" w:rsidP="008A42C3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>Information I do not wish to share (please state):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1097785648"/>
                <w:placeholder>
                  <w:docPart w:val="CF5A1E340D4C41BFB4E96DCD086A4064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________________________________________________</w:t>
                </w:r>
              </w:sdtContent>
            </w:sdt>
          </w:p>
          <w:p w14:paraId="3D71E2E6" w14:textId="77777777" w:rsidR="00DE05D1" w:rsidRPr="00DD489B" w:rsidRDefault="00DE05D1" w:rsidP="008A42C3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551A5BA8" w14:textId="77777777" w:rsidR="00DE05D1" w:rsidRPr="00DD489B" w:rsidRDefault="00DE05D1" w:rsidP="00EE7F4D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>Person/Agency I do not w</w:t>
            </w:r>
            <w:r w:rsidR="00A949EB">
              <w:rPr>
                <w:rFonts w:asciiTheme="minorHAnsi" w:hAnsiTheme="minorHAnsi"/>
                <w:sz w:val="22"/>
                <w:szCs w:val="22"/>
              </w:rPr>
              <w:t>ish to share information with (p</w:t>
            </w:r>
            <w:r w:rsidRPr="00DD489B">
              <w:rPr>
                <w:rFonts w:asciiTheme="minorHAnsi" w:hAnsiTheme="minorHAnsi"/>
                <w:sz w:val="22"/>
                <w:szCs w:val="22"/>
              </w:rPr>
              <w:t>lease state):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1578715843"/>
                <w:placeholder>
                  <w:docPart w:val="CB0D3F58ABE64B1DBCE6C73EFC76B261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</w:t>
                </w:r>
              </w:sdtContent>
            </w:sdt>
          </w:p>
          <w:p w14:paraId="6F3B2E85" w14:textId="77777777" w:rsidR="00DE05D1" w:rsidRPr="00DD489B" w:rsidRDefault="00DE05D1" w:rsidP="00EE7F4D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4C749323" w14:textId="77777777" w:rsidR="00DE05D1" w:rsidRDefault="00DE05D1" w:rsidP="00EE7F4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You have the right to withdraw your consent in writing at any time.</w:t>
            </w:r>
          </w:p>
          <w:p w14:paraId="2F3D7211" w14:textId="77777777" w:rsidR="00DE05D1" w:rsidRPr="00DD489B" w:rsidRDefault="00DE05D1" w:rsidP="00EE7F4D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634DD389" w14:textId="77777777" w:rsidR="00DE05D1" w:rsidRDefault="00DE05D1" w:rsidP="00EE7F4D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 xml:space="preserve">Signature of person being referred </w:t>
            </w:r>
            <w:r w:rsidRPr="00617D5D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__________________________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Print Name </w:t>
            </w:r>
            <w:sdt>
              <w:sdtPr>
                <w:rPr>
                  <w:rStyle w:val="Style2"/>
                </w:rPr>
                <w:id w:val="1059054472"/>
                <w:placeholder>
                  <w:docPart w:val="165B4C5357BA49A588104B1E386239E4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</w:t>
                </w:r>
              </w:sdtContent>
            </w:sdt>
          </w:p>
          <w:p w14:paraId="3BB9150C" w14:textId="77777777" w:rsidR="00DE05D1" w:rsidRPr="00DD489B" w:rsidRDefault="00DE05D1" w:rsidP="00EE7F4D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466944E0" w14:textId="77777777" w:rsidR="00DE05D1" w:rsidRPr="00DD489B" w:rsidRDefault="00DE05D1" w:rsidP="00EE7F4D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 xml:space="preserve">Dated: </w:t>
            </w:r>
            <w:sdt>
              <w:sdtPr>
                <w:rPr>
                  <w:rStyle w:val="Style2"/>
                </w:rPr>
                <w:id w:val="1033303764"/>
                <w:placeholder>
                  <w:docPart w:val="792564D217144CFE89801A8A2F5DE4B2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Style w:val="Style2"/>
                </w:rPr>
              </w:sdtEndPr>
              <w:sdtContent>
                <w:r w:rsidRPr="00117D7F">
                  <w:rPr>
                    <w:rStyle w:val="Style2"/>
                    <w:color w:val="808080" w:themeColor="background1" w:themeShade="80"/>
                  </w:rPr>
                  <w:t>___________________________</w:t>
                </w:r>
              </w:sdtContent>
            </w:sdt>
          </w:p>
          <w:p w14:paraId="4F842535" w14:textId="77777777" w:rsidR="00DE05D1" w:rsidRPr="008A42C3" w:rsidRDefault="00DE05D1" w:rsidP="00EE7F4D">
            <w:pPr>
              <w:rPr>
                <w:rFonts w:ascii="Calibri" w:hAnsi="Calibri"/>
                <w:i/>
                <w:sz w:val="20"/>
                <w:szCs w:val="20"/>
              </w:rPr>
            </w:pPr>
          </w:p>
        </w:tc>
      </w:tr>
    </w:tbl>
    <w:p w14:paraId="22A6C150" w14:textId="77777777" w:rsidR="00870D70" w:rsidRDefault="00870D70"/>
    <w:p w14:paraId="7252DFE5" w14:textId="77777777" w:rsidR="007703C2" w:rsidRDefault="007703C2" w:rsidP="00D6493D">
      <w:pPr>
        <w:jc w:val="center"/>
        <w:rPr>
          <w:rFonts w:ascii="Calibri" w:hAnsi="Calibri"/>
          <w:b/>
        </w:rPr>
      </w:pPr>
    </w:p>
    <w:p w14:paraId="7064391E" w14:textId="77777777" w:rsidR="007703C2" w:rsidRDefault="007703C2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4FF02783" w14:textId="77777777" w:rsidR="008A7E13" w:rsidRDefault="007703C2" w:rsidP="007703C2">
      <w:pPr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IMPORTANT</w:t>
      </w:r>
    </w:p>
    <w:p w14:paraId="4B28B0EB" w14:textId="77777777" w:rsidR="007703C2" w:rsidRDefault="007703C2" w:rsidP="007703C2">
      <w:pPr>
        <w:rPr>
          <w:rFonts w:ascii="Calibri" w:hAnsi="Calibri"/>
          <w:b/>
        </w:rPr>
      </w:pPr>
    </w:p>
    <w:p w14:paraId="73180986" w14:textId="77777777" w:rsidR="007703C2" w:rsidRPr="000F797F" w:rsidRDefault="007703C2" w:rsidP="007703C2">
      <w:pPr>
        <w:rPr>
          <w:rFonts w:ascii="Calibri" w:hAnsi="Calibri"/>
        </w:rPr>
      </w:pPr>
      <w:r w:rsidRPr="000F797F">
        <w:rPr>
          <w:rFonts w:ascii="Calibri" w:hAnsi="Calibri"/>
        </w:rPr>
        <w:t>Please ensure that you have completed all sections including the consent to process and share information form.</w:t>
      </w:r>
    </w:p>
    <w:p w14:paraId="7C3257EE" w14:textId="77777777" w:rsidR="007703C2" w:rsidRPr="000F797F" w:rsidRDefault="007703C2" w:rsidP="007703C2">
      <w:pPr>
        <w:rPr>
          <w:rFonts w:ascii="Calibri" w:hAnsi="Calibri"/>
        </w:rPr>
      </w:pPr>
    </w:p>
    <w:p w14:paraId="32644836" w14:textId="77777777" w:rsidR="007703C2" w:rsidRPr="000F797F" w:rsidRDefault="007703C2" w:rsidP="007703C2">
      <w:pPr>
        <w:rPr>
          <w:rFonts w:ascii="Calibri" w:hAnsi="Calibri"/>
        </w:rPr>
      </w:pPr>
      <w:r w:rsidRPr="000F797F">
        <w:rPr>
          <w:rFonts w:ascii="Calibri" w:hAnsi="Calibri"/>
        </w:rPr>
        <w:t>Please send the completed form to:</w:t>
      </w:r>
    </w:p>
    <w:p w14:paraId="4C33181B" w14:textId="77777777" w:rsidR="007703C2" w:rsidRPr="000F797F" w:rsidRDefault="007703C2" w:rsidP="007703C2">
      <w:pPr>
        <w:rPr>
          <w:rFonts w:ascii="Calibri" w:hAnsi="Calibri"/>
        </w:rPr>
      </w:pPr>
    </w:p>
    <w:p w14:paraId="5F30B181" w14:textId="77777777" w:rsidR="000F797F" w:rsidRPr="000F797F" w:rsidRDefault="00903692" w:rsidP="007703C2">
      <w:pPr>
        <w:rPr>
          <w:rFonts w:ascii="Calibri" w:hAnsi="Calibri"/>
        </w:rPr>
      </w:pPr>
      <w:r>
        <w:rPr>
          <w:rFonts w:ascii="Calibri" w:hAnsi="Calibri"/>
        </w:rPr>
        <w:t xml:space="preserve">Service </w:t>
      </w:r>
      <w:r w:rsidR="00A813A8">
        <w:rPr>
          <w:rFonts w:ascii="Calibri" w:hAnsi="Calibri"/>
        </w:rPr>
        <w:t>Manager</w:t>
      </w:r>
    </w:p>
    <w:p w14:paraId="6A1678B4" w14:textId="77777777" w:rsidR="007703C2" w:rsidRPr="000F797F" w:rsidRDefault="007703C2" w:rsidP="007703C2">
      <w:pPr>
        <w:rPr>
          <w:rFonts w:ascii="Calibri" w:hAnsi="Calibri"/>
        </w:rPr>
      </w:pPr>
      <w:r w:rsidRPr="000F797F">
        <w:rPr>
          <w:rFonts w:ascii="Calibri" w:hAnsi="Calibri"/>
        </w:rPr>
        <w:t>Headway Essex</w:t>
      </w:r>
    </w:p>
    <w:p w14:paraId="7B217F3B" w14:textId="77777777" w:rsidR="007703C2" w:rsidRPr="000F797F" w:rsidRDefault="00A813A8" w:rsidP="007703C2">
      <w:pPr>
        <w:rPr>
          <w:rFonts w:ascii="Calibri" w:hAnsi="Calibri"/>
        </w:rPr>
      </w:pPr>
      <w:r>
        <w:rPr>
          <w:rFonts w:ascii="Calibri" w:hAnsi="Calibri"/>
        </w:rPr>
        <w:t>Woodland Walk</w:t>
      </w:r>
    </w:p>
    <w:p w14:paraId="4F1B0593" w14:textId="77777777" w:rsidR="007703C2" w:rsidRPr="000F797F" w:rsidRDefault="007703C2" w:rsidP="007703C2">
      <w:pPr>
        <w:rPr>
          <w:rFonts w:ascii="Calibri" w:hAnsi="Calibri"/>
        </w:rPr>
      </w:pPr>
      <w:r w:rsidRPr="000F797F">
        <w:rPr>
          <w:rFonts w:ascii="Calibri" w:hAnsi="Calibri"/>
        </w:rPr>
        <w:t xml:space="preserve">Colchester </w:t>
      </w:r>
    </w:p>
    <w:p w14:paraId="5AB1BE14" w14:textId="77777777" w:rsidR="007703C2" w:rsidRPr="000F797F" w:rsidRDefault="007703C2" w:rsidP="007703C2">
      <w:pPr>
        <w:rPr>
          <w:rFonts w:ascii="Calibri" w:hAnsi="Calibri"/>
        </w:rPr>
      </w:pPr>
      <w:r w:rsidRPr="000F797F">
        <w:rPr>
          <w:rFonts w:ascii="Calibri" w:hAnsi="Calibri"/>
        </w:rPr>
        <w:t>Essex</w:t>
      </w:r>
    </w:p>
    <w:p w14:paraId="6FD5F1C2" w14:textId="77777777" w:rsidR="007703C2" w:rsidRPr="000F797F" w:rsidRDefault="00A813A8" w:rsidP="007703C2">
      <w:pPr>
        <w:rPr>
          <w:rFonts w:ascii="Calibri" w:hAnsi="Calibri"/>
        </w:rPr>
      </w:pPr>
      <w:r>
        <w:rPr>
          <w:rFonts w:ascii="Calibri" w:hAnsi="Calibri"/>
        </w:rPr>
        <w:t>CO4 6DH</w:t>
      </w:r>
    </w:p>
    <w:p w14:paraId="7DA8A046" w14:textId="77777777" w:rsidR="000F797F" w:rsidRPr="000F797F" w:rsidRDefault="000F797F" w:rsidP="007703C2">
      <w:pPr>
        <w:rPr>
          <w:rFonts w:ascii="Calibri" w:hAnsi="Calibri"/>
        </w:rPr>
      </w:pPr>
    </w:p>
    <w:p w14:paraId="4919A6EC" w14:textId="77777777" w:rsidR="000F797F" w:rsidRPr="000F797F" w:rsidRDefault="000F797F" w:rsidP="007703C2">
      <w:pPr>
        <w:rPr>
          <w:rFonts w:ascii="Calibri" w:hAnsi="Calibri"/>
        </w:rPr>
      </w:pPr>
      <w:r w:rsidRPr="000F797F">
        <w:rPr>
          <w:rFonts w:ascii="Calibri" w:hAnsi="Calibri"/>
        </w:rPr>
        <w:t xml:space="preserve">Email: </w:t>
      </w:r>
      <w:hyperlink r:id="rId14" w:history="1">
        <w:r w:rsidR="00292099" w:rsidRPr="00F13A6D">
          <w:rPr>
            <w:rStyle w:val="Hyperlink"/>
            <w:rFonts w:ascii="Calibri" w:hAnsi="Calibri"/>
          </w:rPr>
          <w:t>abisupport@headwayessex.org.uk</w:t>
        </w:r>
      </w:hyperlink>
    </w:p>
    <w:p w14:paraId="7825918F" w14:textId="77777777" w:rsidR="000F797F" w:rsidRPr="000F797F" w:rsidRDefault="000F797F" w:rsidP="007703C2">
      <w:pPr>
        <w:rPr>
          <w:rFonts w:ascii="Calibri" w:hAnsi="Calibri"/>
        </w:rPr>
      </w:pPr>
    </w:p>
    <w:p w14:paraId="544E1562" w14:textId="77777777" w:rsidR="000F797F" w:rsidRPr="000F797F" w:rsidRDefault="000F797F" w:rsidP="007703C2">
      <w:pPr>
        <w:rPr>
          <w:rFonts w:ascii="Calibri" w:hAnsi="Calibri"/>
        </w:rPr>
      </w:pPr>
      <w:r w:rsidRPr="000F797F">
        <w:rPr>
          <w:rFonts w:ascii="Calibri" w:hAnsi="Calibri"/>
        </w:rPr>
        <w:t xml:space="preserve">Headway Essex is committed to protecting all personal information collected, for full details please see the Privacy Statement on our website </w:t>
      </w:r>
      <w:r w:rsidRPr="000F797F">
        <w:rPr>
          <w:rFonts w:ascii="Calibri" w:hAnsi="Calibri"/>
          <w:i/>
        </w:rPr>
        <w:t>https://www.headwayessex.org.uk/privacy-statement/</w:t>
      </w:r>
    </w:p>
    <w:sectPr w:rsidR="000F797F" w:rsidRPr="000F797F" w:rsidSect="00D6493D">
      <w:headerReference w:type="first" r:id="rId15"/>
      <w:footerReference w:type="first" r:id="rId16"/>
      <w:pgSz w:w="12240" w:h="15840" w:code="1"/>
      <w:pgMar w:top="993" w:right="737" w:bottom="360" w:left="737" w:header="709" w:footer="2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3ACB1" w14:textId="77777777" w:rsidR="00CA0732" w:rsidRDefault="00CA0732">
      <w:r>
        <w:separator/>
      </w:r>
    </w:p>
  </w:endnote>
  <w:endnote w:type="continuationSeparator" w:id="0">
    <w:p w14:paraId="0932D308" w14:textId="77777777" w:rsidR="00CA0732" w:rsidRDefault="00CA0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D37DF" w14:textId="77777777" w:rsidR="00647E67" w:rsidRDefault="00647E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F3ED6" w14:textId="77777777" w:rsidR="00B91768" w:rsidRPr="004D2AC1" w:rsidRDefault="00B91768" w:rsidP="00995755">
    <w:pPr>
      <w:pStyle w:val="Footer"/>
      <w:tabs>
        <w:tab w:val="clear" w:pos="4320"/>
        <w:tab w:val="clear" w:pos="8640"/>
        <w:tab w:val="left" w:pos="1320"/>
      </w:tabs>
      <w:jc w:val="right"/>
      <w:rPr>
        <w:rFonts w:asciiTheme="minorHAnsi" w:hAnsiTheme="minorHAnsi"/>
        <w:sz w:val="18"/>
        <w:szCs w:val="18"/>
      </w:rPr>
    </w:pPr>
    <w:r w:rsidRPr="004D2AC1">
      <w:rPr>
        <w:rFonts w:asciiTheme="minorHAnsi" w:hAnsiTheme="minorHAnsi"/>
        <w:color w:val="808080" w:themeColor="background1" w:themeShade="80"/>
        <w:spacing w:val="60"/>
        <w:sz w:val="18"/>
        <w:szCs w:val="18"/>
      </w:rPr>
      <w:t>Page</w:t>
    </w:r>
    <w:r w:rsidRPr="004D2AC1">
      <w:rPr>
        <w:rFonts w:asciiTheme="minorHAnsi" w:hAnsiTheme="minorHAnsi"/>
        <w:sz w:val="18"/>
        <w:szCs w:val="18"/>
      </w:rPr>
      <w:t xml:space="preserve"> | </w:t>
    </w:r>
    <w:r w:rsidRPr="004D2AC1">
      <w:rPr>
        <w:rFonts w:asciiTheme="minorHAnsi" w:hAnsiTheme="minorHAnsi"/>
        <w:sz w:val="18"/>
        <w:szCs w:val="18"/>
      </w:rPr>
      <w:fldChar w:fldCharType="begin"/>
    </w:r>
    <w:r w:rsidRPr="004D2AC1">
      <w:rPr>
        <w:rFonts w:asciiTheme="minorHAnsi" w:hAnsiTheme="minorHAnsi"/>
        <w:sz w:val="18"/>
        <w:szCs w:val="18"/>
      </w:rPr>
      <w:instrText xml:space="preserve"> PAGE   \* MERGEFORMAT </w:instrText>
    </w:r>
    <w:r w:rsidRPr="004D2AC1">
      <w:rPr>
        <w:rFonts w:asciiTheme="minorHAnsi" w:hAnsiTheme="minorHAnsi"/>
        <w:sz w:val="18"/>
        <w:szCs w:val="18"/>
      </w:rPr>
      <w:fldChar w:fldCharType="separate"/>
    </w:r>
    <w:r w:rsidR="00647E67" w:rsidRPr="00647E67">
      <w:rPr>
        <w:rFonts w:asciiTheme="minorHAnsi" w:hAnsiTheme="minorHAnsi"/>
        <w:b/>
        <w:bCs/>
        <w:noProof/>
        <w:sz w:val="18"/>
        <w:szCs w:val="18"/>
      </w:rPr>
      <w:t>6</w:t>
    </w:r>
    <w:r w:rsidRPr="004D2AC1">
      <w:rPr>
        <w:rFonts w:asciiTheme="minorHAnsi" w:hAnsiTheme="minorHAnsi"/>
        <w:b/>
        <w:bCs/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D156F" w14:textId="77777777" w:rsidR="00B91768" w:rsidRDefault="00B91768" w:rsidP="001D2ABB">
    <w:pPr>
      <w:pStyle w:val="Footer"/>
    </w:pPr>
  </w:p>
  <w:p w14:paraId="660C2567" w14:textId="77777777" w:rsidR="00B91768" w:rsidRDefault="00B91768" w:rsidP="001D2ABB">
    <w:pPr>
      <w:pStyle w:val="Footer"/>
      <w:ind w:left="-567"/>
      <w:jc w:val="right"/>
      <w:rPr>
        <w:sz w:val="16"/>
        <w:szCs w:val="16"/>
      </w:rPr>
    </w:pPr>
    <w:r>
      <w:tab/>
    </w:r>
    <w:r>
      <w:rPr>
        <w:noProof/>
        <w:sz w:val="16"/>
        <w:szCs w:val="16"/>
        <w:lang w:val="en-GB" w:eastAsia="en-GB"/>
      </w:rPr>
      <w:drawing>
        <wp:anchor distT="0" distB="0" distL="114300" distR="114300" simplePos="0" relativeHeight="251681792" behindDoc="1" locked="0" layoutInCell="1" allowOverlap="1" wp14:anchorId="0F847CAD" wp14:editId="68AFAB92">
          <wp:simplePos x="0" y="0"/>
          <wp:positionH relativeFrom="column">
            <wp:posOffset>-267969</wp:posOffset>
          </wp:positionH>
          <wp:positionV relativeFrom="paragraph">
            <wp:posOffset>-39369</wp:posOffset>
          </wp:positionV>
          <wp:extent cx="419100" cy="457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way Essex - 9001 Log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031" cy="460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7A64">
      <w:rPr>
        <w:sz w:val="16"/>
        <w:szCs w:val="16"/>
      </w:rPr>
      <w:t>Headway Essex</w:t>
    </w:r>
    <w:r>
      <w:rPr>
        <w:sz w:val="16"/>
        <w:szCs w:val="16"/>
      </w:rPr>
      <w:t xml:space="preserve"> - </w:t>
    </w:r>
    <w:r w:rsidRPr="005E7A64">
      <w:rPr>
        <w:sz w:val="16"/>
        <w:szCs w:val="16"/>
      </w:rPr>
      <w:t xml:space="preserve">Registered Address The Headway Centre, </w:t>
    </w:r>
    <w:r>
      <w:rPr>
        <w:sz w:val="16"/>
        <w:szCs w:val="16"/>
      </w:rPr>
      <w:t>Woodland Walk</w:t>
    </w:r>
    <w:r w:rsidRPr="005E7A64">
      <w:rPr>
        <w:sz w:val="16"/>
        <w:szCs w:val="16"/>
      </w:rPr>
      <w:t xml:space="preserve">, Colchester, Essex, CO4 </w:t>
    </w:r>
    <w:r>
      <w:rPr>
        <w:sz w:val="16"/>
        <w:szCs w:val="16"/>
      </w:rPr>
      <w:t>6DH</w:t>
    </w:r>
    <w:r w:rsidRPr="005E7A64">
      <w:rPr>
        <w:sz w:val="16"/>
        <w:szCs w:val="16"/>
      </w:rPr>
      <w:t xml:space="preserve">.  </w:t>
    </w:r>
    <w:r>
      <w:rPr>
        <w:sz w:val="16"/>
        <w:szCs w:val="16"/>
      </w:rPr>
      <w:t xml:space="preserve">   </w:t>
    </w:r>
    <w:r w:rsidRPr="005E7A64">
      <w:rPr>
        <w:sz w:val="16"/>
        <w:szCs w:val="16"/>
      </w:rPr>
      <w:t>Registered Charity No: 1008807</w:t>
    </w:r>
    <w:r>
      <w:rPr>
        <w:sz w:val="16"/>
        <w:szCs w:val="16"/>
      </w:rPr>
      <w:t xml:space="preserve">  </w:t>
    </w:r>
  </w:p>
  <w:p w14:paraId="7B03D7B3" w14:textId="77777777" w:rsidR="00B91768" w:rsidRPr="004D2AC1" w:rsidRDefault="00B91768" w:rsidP="001D2ABB">
    <w:pPr>
      <w:pStyle w:val="Footer"/>
      <w:tabs>
        <w:tab w:val="clear" w:pos="4320"/>
        <w:tab w:val="clear" w:pos="8640"/>
        <w:tab w:val="left" w:pos="2475"/>
      </w:tabs>
      <w:rPr>
        <w:rFonts w:asciiTheme="minorHAnsi" w:hAnsiTheme="minorHAnsi"/>
        <w:sz w:val="18"/>
        <w:szCs w:val="18"/>
      </w:rPr>
    </w:pPr>
    <w:r>
      <w:rPr>
        <w:noProof/>
        <w:sz w:val="16"/>
        <w:szCs w:val="16"/>
        <w:lang w:val="en-GB" w:eastAsia="en-GB"/>
      </w:rPr>
      <w:drawing>
        <wp:anchor distT="0" distB="0" distL="114300" distR="114300" simplePos="0" relativeHeight="251680768" behindDoc="1" locked="0" layoutInCell="1" allowOverlap="1" wp14:anchorId="3655FF1E" wp14:editId="1C28FE23">
          <wp:simplePos x="0" y="0"/>
          <wp:positionH relativeFrom="column">
            <wp:posOffset>236855</wp:posOffset>
          </wp:positionH>
          <wp:positionV relativeFrom="paragraph">
            <wp:posOffset>34925</wp:posOffset>
          </wp:positionV>
          <wp:extent cx="895350" cy="173355"/>
          <wp:effectExtent l="0" t="0" r="0" b="0"/>
          <wp:wrapNone/>
          <wp:docPr id="9" name="Picture 9" descr="T:\Headway Logo\Quality for Health\Quality-for-Health-Logo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Headway Logo\Quality for Health\Quality-for-Health-Logo-smal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173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  <w:szCs w:val="18"/>
      </w:rPr>
      <w:t xml:space="preserve">                                                                                                          </w:t>
    </w:r>
    <w:r w:rsidRPr="004D2AC1">
      <w:rPr>
        <w:rFonts w:asciiTheme="minorHAnsi" w:hAnsiTheme="minorHAnsi"/>
        <w:color w:val="808080" w:themeColor="background1" w:themeShade="80"/>
        <w:spacing w:val="60"/>
        <w:sz w:val="18"/>
        <w:szCs w:val="18"/>
      </w:rPr>
      <w:t>Page</w:t>
    </w:r>
    <w:r w:rsidRPr="004D2AC1">
      <w:rPr>
        <w:rFonts w:asciiTheme="minorHAnsi" w:hAnsiTheme="minorHAnsi"/>
        <w:sz w:val="18"/>
        <w:szCs w:val="18"/>
      </w:rPr>
      <w:t xml:space="preserve"> | </w:t>
    </w:r>
    <w:r w:rsidRPr="004D2AC1">
      <w:rPr>
        <w:rFonts w:asciiTheme="minorHAnsi" w:hAnsiTheme="minorHAnsi"/>
        <w:sz w:val="18"/>
        <w:szCs w:val="18"/>
      </w:rPr>
      <w:fldChar w:fldCharType="begin"/>
    </w:r>
    <w:r w:rsidRPr="004D2AC1">
      <w:rPr>
        <w:rFonts w:asciiTheme="minorHAnsi" w:hAnsiTheme="minorHAnsi"/>
        <w:sz w:val="18"/>
        <w:szCs w:val="18"/>
      </w:rPr>
      <w:instrText xml:space="preserve"> PAGE   \* MERGEFORMAT </w:instrText>
    </w:r>
    <w:r w:rsidRPr="004D2AC1">
      <w:rPr>
        <w:rFonts w:asciiTheme="minorHAnsi" w:hAnsiTheme="minorHAnsi"/>
        <w:sz w:val="18"/>
        <w:szCs w:val="18"/>
      </w:rPr>
      <w:fldChar w:fldCharType="separate"/>
    </w:r>
    <w:r w:rsidR="00647E67" w:rsidRPr="00647E67">
      <w:rPr>
        <w:rFonts w:asciiTheme="minorHAnsi" w:hAnsiTheme="minorHAnsi"/>
        <w:b/>
        <w:bCs/>
        <w:noProof/>
        <w:sz w:val="18"/>
        <w:szCs w:val="18"/>
      </w:rPr>
      <w:t>1</w:t>
    </w:r>
    <w:r w:rsidRPr="004D2AC1">
      <w:rPr>
        <w:rFonts w:asciiTheme="minorHAnsi" w:hAnsiTheme="minorHAnsi"/>
        <w:b/>
        <w:bCs/>
        <w:noProof/>
        <w:sz w:val="18"/>
        <w:szCs w:val="18"/>
      </w:rPr>
      <w:fldChar w:fldCharType="end"/>
    </w:r>
    <w:r>
      <w:rPr>
        <w:sz w:val="18"/>
        <w:szCs w:val="18"/>
      </w:rPr>
      <w:t xml:space="preserve">                                                  </w:t>
    </w:r>
    <w:r w:rsidR="00A813A8">
      <w:rPr>
        <w:sz w:val="18"/>
        <w:szCs w:val="18"/>
      </w:rPr>
      <w:t xml:space="preserve">      Doc Ref: F158   Version </w:t>
    </w:r>
    <w:r w:rsidR="00647E67">
      <w:rPr>
        <w:sz w:val="18"/>
        <w:szCs w:val="18"/>
      </w:rPr>
      <w:t>11</w:t>
    </w:r>
    <w:r w:rsidRPr="005E7A64">
      <w:rPr>
        <w:sz w:val="18"/>
        <w:szCs w:val="18"/>
      </w:rPr>
      <w:t xml:space="preserve"> –</w:t>
    </w:r>
    <w:r w:rsidR="00647E67">
      <w:rPr>
        <w:sz w:val="18"/>
        <w:szCs w:val="18"/>
      </w:rPr>
      <w:t xml:space="preserve"> 07/21</w:t>
    </w:r>
    <w:r>
      <w:rPr>
        <w:rFonts w:asciiTheme="minorHAnsi" w:hAnsiTheme="minorHAnsi"/>
        <w:sz w:val="18"/>
        <w:szCs w:val="18"/>
      </w:rPr>
      <w:t xml:space="preserve"> </w:t>
    </w:r>
  </w:p>
  <w:p w14:paraId="5D76F4D2" w14:textId="77777777" w:rsidR="00B91768" w:rsidRDefault="00B9176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CE289" w14:textId="77777777" w:rsidR="00B91768" w:rsidRDefault="00B91768" w:rsidP="00995755">
    <w:pPr>
      <w:pStyle w:val="Footer"/>
      <w:tabs>
        <w:tab w:val="clear" w:pos="4320"/>
        <w:tab w:val="clear" w:pos="8640"/>
        <w:tab w:val="left" w:pos="2475"/>
      </w:tabs>
      <w:jc w:val="center"/>
    </w:pPr>
    <w:r w:rsidRPr="004D2AC1">
      <w:rPr>
        <w:rFonts w:asciiTheme="minorHAnsi" w:hAnsiTheme="minorHAnsi"/>
        <w:color w:val="808080" w:themeColor="background1" w:themeShade="80"/>
        <w:spacing w:val="60"/>
        <w:sz w:val="18"/>
        <w:szCs w:val="18"/>
      </w:rPr>
      <w:t>Page</w:t>
    </w:r>
    <w:r w:rsidRPr="004D2AC1">
      <w:rPr>
        <w:rFonts w:asciiTheme="minorHAnsi" w:hAnsiTheme="minorHAnsi"/>
        <w:sz w:val="18"/>
        <w:szCs w:val="18"/>
      </w:rPr>
      <w:t xml:space="preserve"> | </w:t>
    </w:r>
    <w:r w:rsidRPr="004D2AC1">
      <w:rPr>
        <w:rFonts w:asciiTheme="minorHAnsi" w:hAnsiTheme="minorHAnsi"/>
        <w:sz w:val="18"/>
        <w:szCs w:val="18"/>
      </w:rPr>
      <w:fldChar w:fldCharType="begin"/>
    </w:r>
    <w:r w:rsidRPr="004D2AC1">
      <w:rPr>
        <w:rFonts w:asciiTheme="minorHAnsi" w:hAnsiTheme="minorHAnsi"/>
        <w:sz w:val="18"/>
        <w:szCs w:val="18"/>
      </w:rPr>
      <w:instrText xml:space="preserve"> PAGE   \* MERGEFORMAT </w:instrText>
    </w:r>
    <w:r w:rsidRPr="004D2AC1">
      <w:rPr>
        <w:rFonts w:asciiTheme="minorHAnsi" w:hAnsiTheme="minorHAnsi"/>
        <w:sz w:val="18"/>
        <w:szCs w:val="18"/>
      </w:rPr>
      <w:fldChar w:fldCharType="separate"/>
    </w:r>
    <w:r w:rsidR="00647E67" w:rsidRPr="00647E67">
      <w:rPr>
        <w:rFonts w:asciiTheme="minorHAnsi" w:hAnsiTheme="minorHAnsi"/>
        <w:b/>
        <w:bCs/>
        <w:noProof/>
        <w:sz w:val="18"/>
        <w:szCs w:val="18"/>
      </w:rPr>
      <w:t>2</w:t>
    </w:r>
    <w:r w:rsidRPr="004D2AC1">
      <w:rPr>
        <w:rFonts w:asciiTheme="minorHAnsi" w:hAnsiTheme="minorHAnsi"/>
        <w:b/>
        <w:bCs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70F278" w14:textId="77777777" w:rsidR="00CA0732" w:rsidRDefault="00CA0732">
      <w:r>
        <w:separator/>
      </w:r>
    </w:p>
  </w:footnote>
  <w:footnote w:type="continuationSeparator" w:id="0">
    <w:p w14:paraId="222A43CD" w14:textId="77777777" w:rsidR="00CA0732" w:rsidRDefault="00CA0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04650" w14:textId="77777777" w:rsidR="00647E67" w:rsidRDefault="00647E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884F4" w14:textId="77777777" w:rsidR="00647E67" w:rsidRDefault="00647E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E68A8" w14:textId="77777777" w:rsidR="00B91768" w:rsidRDefault="00B91768" w:rsidP="00C01D5A">
    <w:pPr>
      <w:pStyle w:val="Header"/>
      <w:rPr>
        <w:rFonts w:asciiTheme="minorHAnsi" w:hAnsiTheme="minorHAnsi"/>
        <w:b/>
        <w:sz w:val="28"/>
        <w:szCs w:val="28"/>
      </w:rPr>
    </w:pPr>
    <w:r>
      <w:rPr>
        <w:rFonts w:asciiTheme="minorHAnsi" w:hAnsiTheme="minorHAnsi"/>
        <w:b/>
        <w:noProof/>
        <w:sz w:val="28"/>
        <w:szCs w:val="28"/>
        <w:lang w:val="en-GB" w:eastAsia="en-GB"/>
      </w:rPr>
      <w:drawing>
        <wp:anchor distT="0" distB="0" distL="114300" distR="114300" simplePos="0" relativeHeight="251682816" behindDoc="1" locked="0" layoutInCell="1" allowOverlap="1" wp14:anchorId="34538764" wp14:editId="037DE345">
          <wp:simplePos x="0" y="0"/>
          <wp:positionH relativeFrom="column">
            <wp:posOffset>-1270</wp:posOffset>
          </wp:positionH>
          <wp:positionV relativeFrom="paragraph">
            <wp:posOffset>-2540</wp:posOffset>
          </wp:positionV>
          <wp:extent cx="1922811" cy="857215"/>
          <wp:effectExtent l="0" t="0" r="1270" b="63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way Main Logo Blue on 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811" cy="857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b/>
        <w:sz w:val="28"/>
        <w:szCs w:val="28"/>
      </w:rPr>
      <w:t xml:space="preserve">          </w:t>
    </w:r>
  </w:p>
  <w:p w14:paraId="4811D457" w14:textId="77777777" w:rsidR="00B91768" w:rsidRDefault="00B91768" w:rsidP="00C01D5A">
    <w:pPr>
      <w:pStyle w:val="Header"/>
      <w:rPr>
        <w:rFonts w:asciiTheme="minorHAnsi" w:hAnsiTheme="minorHAnsi"/>
        <w:b/>
        <w:sz w:val="28"/>
        <w:szCs w:val="28"/>
      </w:rPr>
    </w:pPr>
    <w:r>
      <w:rPr>
        <w:rFonts w:asciiTheme="minorHAnsi" w:hAnsiTheme="minorHAnsi"/>
        <w:b/>
        <w:sz w:val="28"/>
        <w:szCs w:val="28"/>
      </w:rPr>
      <w:t xml:space="preserve">                                                     </w:t>
    </w:r>
  </w:p>
  <w:p w14:paraId="6F0BE93D" w14:textId="77777777" w:rsidR="00B91768" w:rsidRPr="006253EA" w:rsidRDefault="00B91768" w:rsidP="00C01D5A">
    <w:pPr>
      <w:pStyle w:val="Header"/>
      <w:rPr>
        <w:rFonts w:asciiTheme="minorHAnsi" w:hAnsiTheme="minorHAnsi"/>
        <w:b/>
        <w:sz w:val="28"/>
        <w:szCs w:val="28"/>
      </w:rPr>
    </w:pPr>
    <w:r>
      <w:rPr>
        <w:rFonts w:asciiTheme="minorHAnsi" w:hAnsiTheme="minorHAnsi"/>
        <w:b/>
        <w:sz w:val="28"/>
        <w:szCs w:val="28"/>
      </w:rPr>
      <w:t xml:space="preserve">                                                                 </w:t>
    </w:r>
    <w:r w:rsidR="0079471C">
      <w:rPr>
        <w:rFonts w:asciiTheme="minorHAnsi" w:hAnsiTheme="minorHAnsi"/>
        <w:b/>
        <w:sz w:val="28"/>
        <w:szCs w:val="28"/>
      </w:rPr>
      <w:t xml:space="preserve">ABI </w:t>
    </w:r>
    <w:r w:rsidRPr="006253EA">
      <w:rPr>
        <w:rFonts w:asciiTheme="minorHAnsi" w:hAnsiTheme="minorHAnsi"/>
        <w:b/>
        <w:sz w:val="28"/>
        <w:szCs w:val="28"/>
      </w:rPr>
      <w:t>CLIENT REFERRAL FORM</w:t>
    </w:r>
  </w:p>
  <w:p w14:paraId="36FFCEFC" w14:textId="77777777" w:rsidR="00B91768" w:rsidRDefault="00B9176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36E72" w14:textId="77777777" w:rsidR="00B91768" w:rsidRPr="00995755" w:rsidRDefault="00B91768" w:rsidP="009957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92BCF"/>
    <w:multiLevelType w:val="hybridMultilevel"/>
    <w:tmpl w:val="19F64D48"/>
    <w:lvl w:ilvl="0" w:tplc="08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92730"/>
    <w:multiLevelType w:val="hybridMultilevel"/>
    <w:tmpl w:val="1C5C5204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E35B2"/>
    <w:multiLevelType w:val="hybridMultilevel"/>
    <w:tmpl w:val="3C68B4D8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90A66"/>
    <w:multiLevelType w:val="hybridMultilevel"/>
    <w:tmpl w:val="389E8426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349A4"/>
    <w:multiLevelType w:val="hybridMultilevel"/>
    <w:tmpl w:val="F3025E2E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A1333"/>
    <w:multiLevelType w:val="hybridMultilevel"/>
    <w:tmpl w:val="72385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7305C"/>
    <w:multiLevelType w:val="hybridMultilevel"/>
    <w:tmpl w:val="48845E2C"/>
    <w:lvl w:ilvl="0" w:tplc="08090001">
      <w:start w:val="1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2255D1"/>
    <w:multiLevelType w:val="hybridMultilevel"/>
    <w:tmpl w:val="13FC1EBC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0577D5"/>
    <w:multiLevelType w:val="hybridMultilevel"/>
    <w:tmpl w:val="D24E7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1C1E70"/>
    <w:multiLevelType w:val="hybridMultilevel"/>
    <w:tmpl w:val="518831DC"/>
    <w:lvl w:ilvl="0" w:tplc="08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F7DA6"/>
    <w:multiLevelType w:val="hybridMultilevel"/>
    <w:tmpl w:val="42D8B738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560484"/>
    <w:multiLevelType w:val="hybridMultilevel"/>
    <w:tmpl w:val="A1B65C3C"/>
    <w:lvl w:ilvl="0" w:tplc="0809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56D29"/>
    <w:multiLevelType w:val="hybridMultilevel"/>
    <w:tmpl w:val="296A1552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DA72CE"/>
    <w:multiLevelType w:val="hybridMultilevel"/>
    <w:tmpl w:val="97F875AC"/>
    <w:lvl w:ilvl="0" w:tplc="0809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64C38"/>
    <w:multiLevelType w:val="hybridMultilevel"/>
    <w:tmpl w:val="8E305BDA"/>
    <w:lvl w:ilvl="0" w:tplc="04090001">
      <w:start w:val="6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1D3B93"/>
    <w:multiLevelType w:val="hybridMultilevel"/>
    <w:tmpl w:val="1AE8B3F4"/>
    <w:lvl w:ilvl="0" w:tplc="080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E359A"/>
    <w:multiLevelType w:val="hybridMultilevel"/>
    <w:tmpl w:val="1D06EB0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B5C6D79"/>
    <w:multiLevelType w:val="hybridMultilevel"/>
    <w:tmpl w:val="D4AEB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FF61F6"/>
    <w:multiLevelType w:val="hybridMultilevel"/>
    <w:tmpl w:val="F1EA6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D7994"/>
    <w:multiLevelType w:val="hybridMultilevel"/>
    <w:tmpl w:val="E71A8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227BFA"/>
    <w:multiLevelType w:val="hybridMultilevel"/>
    <w:tmpl w:val="A1721DA0"/>
    <w:lvl w:ilvl="0" w:tplc="08090001">
      <w:start w:val="1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B26C51"/>
    <w:multiLevelType w:val="hybridMultilevel"/>
    <w:tmpl w:val="4760842A"/>
    <w:lvl w:ilvl="0" w:tplc="04090001">
      <w:start w:val="5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B36BE4"/>
    <w:multiLevelType w:val="hybridMultilevel"/>
    <w:tmpl w:val="9C888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6F0251"/>
    <w:multiLevelType w:val="hybridMultilevel"/>
    <w:tmpl w:val="F0EA00A6"/>
    <w:lvl w:ilvl="0" w:tplc="080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85A74"/>
    <w:multiLevelType w:val="multilevel"/>
    <w:tmpl w:val="08D8A768"/>
    <w:lvl w:ilvl="0">
      <w:start w:val="1"/>
      <w:numFmt w:val="decimal"/>
      <w:pStyle w:val="Level1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/>
        <w:sz w:val="16"/>
        <w:szCs w:val="16"/>
      </w:rPr>
    </w:lvl>
    <w:lvl w:ilvl="1">
      <w:start w:val="1"/>
      <w:numFmt w:val="decimal"/>
      <w:pStyle w:val="Level2"/>
      <w:lvlText w:val="%1.%2"/>
      <w:lvlJc w:val="left"/>
      <w:pPr>
        <w:tabs>
          <w:tab w:val="num" w:pos="1135"/>
        </w:tabs>
        <w:ind w:left="1135" w:hanging="567"/>
      </w:pPr>
      <w:rPr>
        <w:rFonts w:ascii="Arial" w:hAnsi="Arial" w:hint="default"/>
        <w:b w:val="0"/>
        <w:color w:val="auto"/>
        <w:sz w:val="16"/>
        <w:szCs w:val="16"/>
      </w:rPr>
    </w:lvl>
    <w:lvl w:ilvl="2">
      <w:start w:val="1"/>
      <w:numFmt w:val="lowerLetter"/>
      <w:pStyle w:val="Level3"/>
      <w:lvlText w:val="(%3)"/>
      <w:lvlJc w:val="left"/>
      <w:pPr>
        <w:tabs>
          <w:tab w:val="num" w:pos="1440"/>
        </w:tabs>
        <w:ind w:left="1440" w:hanging="720"/>
      </w:pPr>
      <w:rPr>
        <w:rFonts w:ascii="Arial" w:hAnsi="Arial" w:cs="Times New Roman" w:hint="default"/>
        <w:sz w:val="16"/>
        <w:szCs w:val="16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160"/>
        </w:tabs>
        <w:ind w:left="2160" w:hanging="720"/>
      </w:pPr>
      <w:rPr>
        <w:rFonts w:ascii="Arial" w:hAnsi="Arial" w:cs="Times New Roman" w:hint="default"/>
        <w:sz w:val="16"/>
        <w:szCs w:val="16"/>
      </w:rPr>
    </w:lvl>
    <w:lvl w:ilvl="4">
      <w:start w:val="1"/>
      <w:numFmt w:val="upperLetter"/>
      <w:pStyle w:val="Level5"/>
      <w:lvlText w:val="(%5)"/>
      <w:lvlJc w:val="left"/>
      <w:pPr>
        <w:tabs>
          <w:tab w:val="num" w:pos="2880"/>
        </w:tabs>
        <w:ind w:left="2880" w:hanging="720"/>
      </w:pPr>
      <w:rPr>
        <w:rFonts w:ascii="Arial" w:hAnsi="Arial" w:cs="Times New Roman" w:hint="default"/>
        <w:sz w:val="21"/>
      </w:rPr>
    </w:lvl>
    <w:lvl w:ilvl="5">
      <w:start w:val="1"/>
      <w:numFmt w:val="upperRoman"/>
      <w:pStyle w:val="Level6"/>
      <w:lvlText w:val="(%6)"/>
      <w:lvlJc w:val="left"/>
      <w:pPr>
        <w:tabs>
          <w:tab w:val="num" w:pos="3600"/>
        </w:tabs>
        <w:ind w:left="3600" w:hanging="720"/>
      </w:pPr>
      <w:rPr>
        <w:rFonts w:ascii="Arial" w:hAnsi="Arial" w:cs="Times New Roman" w:hint="default"/>
        <w:sz w:val="21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</w:abstractNum>
  <w:abstractNum w:abstractNumId="25" w15:restartNumberingAfterBreak="0">
    <w:nsid w:val="4D184FAF"/>
    <w:multiLevelType w:val="hybridMultilevel"/>
    <w:tmpl w:val="56C89ACC"/>
    <w:lvl w:ilvl="0" w:tplc="080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225178"/>
    <w:multiLevelType w:val="hybridMultilevel"/>
    <w:tmpl w:val="2D8EED8E"/>
    <w:lvl w:ilvl="0" w:tplc="08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F00AE7"/>
    <w:multiLevelType w:val="hybridMultilevel"/>
    <w:tmpl w:val="C15A4F7C"/>
    <w:lvl w:ilvl="0" w:tplc="08090001">
      <w:start w:val="15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C2C6B"/>
    <w:multiLevelType w:val="hybridMultilevel"/>
    <w:tmpl w:val="9C029C54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B163F1"/>
    <w:multiLevelType w:val="hybridMultilevel"/>
    <w:tmpl w:val="4198CE46"/>
    <w:lvl w:ilvl="0" w:tplc="08090001">
      <w:start w:val="2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D6CC0"/>
    <w:multiLevelType w:val="hybridMultilevel"/>
    <w:tmpl w:val="630EA3C2"/>
    <w:lvl w:ilvl="0" w:tplc="0809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C13E96"/>
    <w:multiLevelType w:val="hybridMultilevel"/>
    <w:tmpl w:val="1BAAAF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416697"/>
    <w:multiLevelType w:val="hybridMultilevel"/>
    <w:tmpl w:val="47D418C8"/>
    <w:lvl w:ilvl="0" w:tplc="08090001">
      <w:start w:val="4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4C1D91"/>
    <w:multiLevelType w:val="hybridMultilevel"/>
    <w:tmpl w:val="83480452"/>
    <w:lvl w:ilvl="0" w:tplc="08090001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F736E2"/>
    <w:multiLevelType w:val="hybridMultilevel"/>
    <w:tmpl w:val="89F8652A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272EF1"/>
    <w:multiLevelType w:val="hybridMultilevel"/>
    <w:tmpl w:val="1BAAAF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DA6318"/>
    <w:multiLevelType w:val="hybridMultilevel"/>
    <w:tmpl w:val="03C2789A"/>
    <w:lvl w:ilvl="0" w:tplc="08090001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6B2FC6"/>
    <w:multiLevelType w:val="hybridMultilevel"/>
    <w:tmpl w:val="1BAAAF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334A93"/>
    <w:multiLevelType w:val="hybridMultilevel"/>
    <w:tmpl w:val="3AFC4E88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985C29"/>
    <w:multiLevelType w:val="hybridMultilevel"/>
    <w:tmpl w:val="E71A8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8475667">
    <w:abstractNumId w:val="21"/>
  </w:num>
  <w:num w:numId="2" w16cid:durableId="1511530213">
    <w:abstractNumId w:val="14"/>
  </w:num>
  <w:num w:numId="3" w16cid:durableId="437288336">
    <w:abstractNumId w:val="4"/>
  </w:num>
  <w:num w:numId="4" w16cid:durableId="928924728">
    <w:abstractNumId w:val="25"/>
  </w:num>
  <w:num w:numId="5" w16cid:durableId="529489191">
    <w:abstractNumId w:val="26"/>
  </w:num>
  <w:num w:numId="6" w16cid:durableId="79261012">
    <w:abstractNumId w:val="15"/>
  </w:num>
  <w:num w:numId="7" w16cid:durableId="823163156">
    <w:abstractNumId w:val="30"/>
  </w:num>
  <w:num w:numId="8" w16cid:durableId="1700232093">
    <w:abstractNumId w:val="23"/>
  </w:num>
  <w:num w:numId="9" w16cid:durableId="809443122">
    <w:abstractNumId w:val="20"/>
  </w:num>
  <w:num w:numId="10" w16cid:durableId="1624385631">
    <w:abstractNumId w:val="13"/>
  </w:num>
  <w:num w:numId="11" w16cid:durableId="694231003">
    <w:abstractNumId w:val="11"/>
  </w:num>
  <w:num w:numId="12" w16cid:durableId="750086483">
    <w:abstractNumId w:val="0"/>
  </w:num>
  <w:num w:numId="13" w16cid:durableId="348871817">
    <w:abstractNumId w:val="27"/>
  </w:num>
  <w:num w:numId="14" w16cid:durableId="704135185">
    <w:abstractNumId w:val="29"/>
  </w:num>
  <w:num w:numId="15" w16cid:durableId="558396846">
    <w:abstractNumId w:val="9"/>
  </w:num>
  <w:num w:numId="16" w16cid:durableId="1204904641">
    <w:abstractNumId w:val="33"/>
  </w:num>
  <w:num w:numId="17" w16cid:durableId="1885286081">
    <w:abstractNumId w:val="6"/>
  </w:num>
  <w:num w:numId="18" w16cid:durableId="1927418160">
    <w:abstractNumId w:val="36"/>
  </w:num>
  <w:num w:numId="19" w16cid:durableId="313225388">
    <w:abstractNumId w:val="32"/>
  </w:num>
  <w:num w:numId="20" w16cid:durableId="2031759469">
    <w:abstractNumId w:val="8"/>
  </w:num>
  <w:num w:numId="21" w16cid:durableId="1972779533">
    <w:abstractNumId w:val="5"/>
  </w:num>
  <w:num w:numId="22" w16cid:durableId="1584727010">
    <w:abstractNumId w:val="19"/>
  </w:num>
  <w:num w:numId="23" w16cid:durableId="202061396">
    <w:abstractNumId w:val="39"/>
  </w:num>
  <w:num w:numId="24" w16cid:durableId="1101878269">
    <w:abstractNumId w:val="28"/>
  </w:num>
  <w:num w:numId="25" w16cid:durableId="245647871">
    <w:abstractNumId w:val="3"/>
  </w:num>
  <w:num w:numId="26" w16cid:durableId="946083283">
    <w:abstractNumId w:val="10"/>
  </w:num>
  <w:num w:numId="27" w16cid:durableId="1966891717">
    <w:abstractNumId w:val="31"/>
  </w:num>
  <w:num w:numId="28" w16cid:durableId="1917741044">
    <w:abstractNumId w:val="37"/>
  </w:num>
  <w:num w:numId="29" w16cid:durableId="553547826">
    <w:abstractNumId w:val="35"/>
  </w:num>
  <w:num w:numId="30" w16cid:durableId="320548418">
    <w:abstractNumId w:val="22"/>
  </w:num>
  <w:num w:numId="31" w16cid:durableId="1345664958">
    <w:abstractNumId w:val="1"/>
  </w:num>
  <w:num w:numId="32" w16cid:durableId="1755398930">
    <w:abstractNumId w:val="34"/>
  </w:num>
  <w:num w:numId="33" w16cid:durableId="1325862121">
    <w:abstractNumId w:val="38"/>
  </w:num>
  <w:num w:numId="34" w16cid:durableId="999384158">
    <w:abstractNumId w:val="12"/>
  </w:num>
  <w:num w:numId="35" w16cid:durableId="536282628">
    <w:abstractNumId w:val="7"/>
  </w:num>
  <w:num w:numId="36" w16cid:durableId="252082887">
    <w:abstractNumId w:val="2"/>
  </w:num>
  <w:num w:numId="37" w16cid:durableId="218328144">
    <w:abstractNumId w:val="17"/>
  </w:num>
  <w:num w:numId="38" w16cid:durableId="1970043849">
    <w:abstractNumId w:val="18"/>
  </w:num>
  <w:num w:numId="39" w16cid:durableId="924459422">
    <w:abstractNumId w:val="24"/>
  </w:num>
  <w:num w:numId="40" w16cid:durableId="20853681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75"/>
    <w:rsid w:val="00000A77"/>
    <w:rsid w:val="00000B85"/>
    <w:rsid w:val="00000FB9"/>
    <w:rsid w:val="00003708"/>
    <w:rsid w:val="0000458B"/>
    <w:rsid w:val="00007A40"/>
    <w:rsid w:val="000117AB"/>
    <w:rsid w:val="00023D6D"/>
    <w:rsid w:val="00026DB1"/>
    <w:rsid w:val="00040394"/>
    <w:rsid w:val="000531D9"/>
    <w:rsid w:val="00054CC4"/>
    <w:rsid w:val="00056E54"/>
    <w:rsid w:val="0005730D"/>
    <w:rsid w:val="00060410"/>
    <w:rsid w:val="00063898"/>
    <w:rsid w:val="000671EA"/>
    <w:rsid w:val="000740C8"/>
    <w:rsid w:val="00075E31"/>
    <w:rsid w:val="00080CB0"/>
    <w:rsid w:val="00082685"/>
    <w:rsid w:val="0008305C"/>
    <w:rsid w:val="000872BE"/>
    <w:rsid w:val="00091AEF"/>
    <w:rsid w:val="000A1791"/>
    <w:rsid w:val="000A1C06"/>
    <w:rsid w:val="000A5E90"/>
    <w:rsid w:val="000A5FB8"/>
    <w:rsid w:val="000A5FE6"/>
    <w:rsid w:val="000A6F85"/>
    <w:rsid w:val="000B4D43"/>
    <w:rsid w:val="000B56A3"/>
    <w:rsid w:val="000C25EA"/>
    <w:rsid w:val="000C7400"/>
    <w:rsid w:val="000E19D0"/>
    <w:rsid w:val="000F4A31"/>
    <w:rsid w:val="000F5F9F"/>
    <w:rsid w:val="000F60BF"/>
    <w:rsid w:val="000F764F"/>
    <w:rsid w:val="000F797F"/>
    <w:rsid w:val="000F7A11"/>
    <w:rsid w:val="00101320"/>
    <w:rsid w:val="001014F7"/>
    <w:rsid w:val="0011525E"/>
    <w:rsid w:val="00117D7F"/>
    <w:rsid w:val="001243A6"/>
    <w:rsid w:val="00135B0F"/>
    <w:rsid w:val="00137929"/>
    <w:rsid w:val="00143C58"/>
    <w:rsid w:val="001573FC"/>
    <w:rsid w:val="00163960"/>
    <w:rsid w:val="00163B34"/>
    <w:rsid w:val="0016405E"/>
    <w:rsid w:val="0016505A"/>
    <w:rsid w:val="00165651"/>
    <w:rsid w:val="00166D3C"/>
    <w:rsid w:val="001729A0"/>
    <w:rsid w:val="0017678A"/>
    <w:rsid w:val="00184E9F"/>
    <w:rsid w:val="0018743D"/>
    <w:rsid w:val="00193AEE"/>
    <w:rsid w:val="001A2A45"/>
    <w:rsid w:val="001B7BED"/>
    <w:rsid w:val="001C3045"/>
    <w:rsid w:val="001C6F5F"/>
    <w:rsid w:val="001C7D54"/>
    <w:rsid w:val="001D2ABB"/>
    <w:rsid w:val="001D32FD"/>
    <w:rsid w:val="001D5374"/>
    <w:rsid w:val="001D5D32"/>
    <w:rsid w:val="001F28D7"/>
    <w:rsid w:val="001F5D03"/>
    <w:rsid w:val="0021217D"/>
    <w:rsid w:val="00215CD7"/>
    <w:rsid w:val="0022466A"/>
    <w:rsid w:val="00232F95"/>
    <w:rsid w:val="002358CC"/>
    <w:rsid w:val="00236F8D"/>
    <w:rsid w:val="0024040A"/>
    <w:rsid w:val="00246ABA"/>
    <w:rsid w:val="00252090"/>
    <w:rsid w:val="00253C51"/>
    <w:rsid w:val="00254CA3"/>
    <w:rsid w:val="00255D30"/>
    <w:rsid w:val="00261D65"/>
    <w:rsid w:val="00262CAD"/>
    <w:rsid w:val="002648B8"/>
    <w:rsid w:val="0026789D"/>
    <w:rsid w:val="0027273A"/>
    <w:rsid w:val="00280308"/>
    <w:rsid w:val="002834B3"/>
    <w:rsid w:val="00285653"/>
    <w:rsid w:val="002861FC"/>
    <w:rsid w:val="00292099"/>
    <w:rsid w:val="0029348B"/>
    <w:rsid w:val="002A3071"/>
    <w:rsid w:val="002A3676"/>
    <w:rsid w:val="002A3872"/>
    <w:rsid w:val="002A5FE0"/>
    <w:rsid w:val="002B09AE"/>
    <w:rsid w:val="002B2CBE"/>
    <w:rsid w:val="002C1687"/>
    <w:rsid w:val="002C39FB"/>
    <w:rsid w:val="002C480F"/>
    <w:rsid w:val="002D1FD9"/>
    <w:rsid w:val="002D7163"/>
    <w:rsid w:val="002E4852"/>
    <w:rsid w:val="002E5F94"/>
    <w:rsid w:val="002E69D9"/>
    <w:rsid w:val="002F164F"/>
    <w:rsid w:val="003014A9"/>
    <w:rsid w:val="00315C5A"/>
    <w:rsid w:val="003211EC"/>
    <w:rsid w:val="00330D33"/>
    <w:rsid w:val="00332748"/>
    <w:rsid w:val="00345DE3"/>
    <w:rsid w:val="00346C11"/>
    <w:rsid w:val="00347D58"/>
    <w:rsid w:val="0035564B"/>
    <w:rsid w:val="003563DE"/>
    <w:rsid w:val="003573DD"/>
    <w:rsid w:val="0036211B"/>
    <w:rsid w:val="00373348"/>
    <w:rsid w:val="00374568"/>
    <w:rsid w:val="00375C72"/>
    <w:rsid w:val="00381278"/>
    <w:rsid w:val="003A4FD3"/>
    <w:rsid w:val="003A5D18"/>
    <w:rsid w:val="003B0BA9"/>
    <w:rsid w:val="003B13B1"/>
    <w:rsid w:val="003B4AEB"/>
    <w:rsid w:val="003B6103"/>
    <w:rsid w:val="003B7904"/>
    <w:rsid w:val="003C0141"/>
    <w:rsid w:val="003C06E0"/>
    <w:rsid w:val="003C0E83"/>
    <w:rsid w:val="003D44AC"/>
    <w:rsid w:val="003E03E2"/>
    <w:rsid w:val="003E2645"/>
    <w:rsid w:val="003E30BF"/>
    <w:rsid w:val="003E51B9"/>
    <w:rsid w:val="003F5D47"/>
    <w:rsid w:val="00403936"/>
    <w:rsid w:val="00413439"/>
    <w:rsid w:val="004162E1"/>
    <w:rsid w:val="00420390"/>
    <w:rsid w:val="004206F9"/>
    <w:rsid w:val="004238E8"/>
    <w:rsid w:val="0042523E"/>
    <w:rsid w:val="00427846"/>
    <w:rsid w:val="00430071"/>
    <w:rsid w:val="00434845"/>
    <w:rsid w:val="00436BE5"/>
    <w:rsid w:val="00437272"/>
    <w:rsid w:val="004375ED"/>
    <w:rsid w:val="00445611"/>
    <w:rsid w:val="00455FDA"/>
    <w:rsid w:val="0045614D"/>
    <w:rsid w:val="0046332A"/>
    <w:rsid w:val="00463D4F"/>
    <w:rsid w:val="00487ADD"/>
    <w:rsid w:val="00487EFE"/>
    <w:rsid w:val="004A2A66"/>
    <w:rsid w:val="004A78E0"/>
    <w:rsid w:val="004B3C89"/>
    <w:rsid w:val="004B6466"/>
    <w:rsid w:val="004C0DC1"/>
    <w:rsid w:val="004C5255"/>
    <w:rsid w:val="004C573C"/>
    <w:rsid w:val="004C7039"/>
    <w:rsid w:val="004C7619"/>
    <w:rsid w:val="004D0ADA"/>
    <w:rsid w:val="004D2AC1"/>
    <w:rsid w:val="004D7F5A"/>
    <w:rsid w:val="004E1D98"/>
    <w:rsid w:val="004E6E8E"/>
    <w:rsid w:val="004F36C0"/>
    <w:rsid w:val="004F6DA3"/>
    <w:rsid w:val="004F73FE"/>
    <w:rsid w:val="004F74FB"/>
    <w:rsid w:val="00503C51"/>
    <w:rsid w:val="0050779D"/>
    <w:rsid w:val="005077A1"/>
    <w:rsid w:val="00507861"/>
    <w:rsid w:val="00510650"/>
    <w:rsid w:val="005110EA"/>
    <w:rsid w:val="00511CD0"/>
    <w:rsid w:val="00511D10"/>
    <w:rsid w:val="0051229C"/>
    <w:rsid w:val="00520FBA"/>
    <w:rsid w:val="005210EA"/>
    <w:rsid w:val="0053481F"/>
    <w:rsid w:val="00536E90"/>
    <w:rsid w:val="005371B9"/>
    <w:rsid w:val="0053786A"/>
    <w:rsid w:val="00545DC5"/>
    <w:rsid w:val="00552DE2"/>
    <w:rsid w:val="0055308E"/>
    <w:rsid w:val="00562CC0"/>
    <w:rsid w:val="00563FF6"/>
    <w:rsid w:val="00574394"/>
    <w:rsid w:val="005746D3"/>
    <w:rsid w:val="00583EC2"/>
    <w:rsid w:val="005861F2"/>
    <w:rsid w:val="005926F1"/>
    <w:rsid w:val="005937AA"/>
    <w:rsid w:val="00594095"/>
    <w:rsid w:val="00595051"/>
    <w:rsid w:val="005A09F3"/>
    <w:rsid w:val="005A1BA4"/>
    <w:rsid w:val="005A2180"/>
    <w:rsid w:val="005A26C7"/>
    <w:rsid w:val="005A2F9E"/>
    <w:rsid w:val="005A6F9F"/>
    <w:rsid w:val="005B6335"/>
    <w:rsid w:val="005B6AA2"/>
    <w:rsid w:val="005B6D89"/>
    <w:rsid w:val="005C0ED2"/>
    <w:rsid w:val="005D0319"/>
    <w:rsid w:val="005D0FCC"/>
    <w:rsid w:val="005D2FCA"/>
    <w:rsid w:val="005E0BD9"/>
    <w:rsid w:val="005E0F72"/>
    <w:rsid w:val="005E12BC"/>
    <w:rsid w:val="005E2081"/>
    <w:rsid w:val="005E2420"/>
    <w:rsid w:val="005E2AC4"/>
    <w:rsid w:val="005E64A3"/>
    <w:rsid w:val="005F2978"/>
    <w:rsid w:val="005F512E"/>
    <w:rsid w:val="005F6009"/>
    <w:rsid w:val="00601F99"/>
    <w:rsid w:val="00610091"/>
    <w:rsid w:val="00611B75"/>
    <w:rsid w:val="00615564"/>
    <w:rsid w:val="00617998"/>
    <w:rsid w:val="00617D5D"/>
    <w:rsid w:val="006253EA"/>
    <w:rsid w:val="006337F2"/>
    <w:rsid w:val="00633C04"/>
    <w:rsid w:val="00643015"/>
    <w:rsid w:val="00643410"/>
    <w:rsid w:val="00646FF5"/>
    <w:rsid w:val="00647E67"/>
    <w:rsid w:val="00650FCD"/>
    <w:rsid w:val="00666267"/>
    <w:rsid w:val="00675A3B"/>
    <w:rsid w:val="00683059"/>
    <w:rsid w:val="00694570"/>
    <w:rsid w:val="006A3316"/>
    <w:rsid w:val="006A4100"/>
    <w:rsid w:val="006A7A1B"/>
    <w:rsid w:val="006B09F1"/>
    <w:rsid w:val="006B4EB8"/>
    <w:rsid w:val="006C4B7C"/>
    <w:rsid w:val="006D50F9"/>
    <w:rsid w:val="006D5D37"/>
    <w:rsid w:val="006D6DE8"/>
    <w:rsid w:val="006E39E3"/>
    <w:rsid w:val="006E3B8F"/>
    <w:rsid w:val="006E6C85"/>
    <w:rsid w:val="006F0880"/>
    <w:rsid w:val="006F6A3B"/>
    <w:rsid w:val="00703C08"/>
    <w:rsid w:val="00703D34"/>
    <w:rsid w:val="00713C37"/>
    <w:rsid w:val="00720EBE"/>
    <w:rsid w:val="00721598"/>
    <w:rsid w:val="007220FC"/>
    <w:rsid w:val="0072444D"/>
    <w:rsid w:val="00730ECB"/>
    <w:rsid w:val="00730F60"/>
    <w:rsid w:val="0073104A"/>
    <w:rsid w:val="0073674B"/>
    <w:rsid w:val="007467D2"/>
    <w:rsid w:val="00754D12"/>
    <w:rsid w:val="00756620"/>
    <w:rsid w:val="0075697F"/>
    <w:rsid w:val="007703C2"/>
    <w:rsid w:val="00782C74"/>
    <w:rsid w:val="00782FEC"/>
    <w:rsid w:val="007834D9"/>
    <w:rsid w:val="0078792A"/>
    <w:rsid w:val="00793534"/>
    <w:rsid w:val="0079471C"/>
    <w:rsid w:val="007A1AC7"/>
    <w:rsid w:val="007A454E"/>
    <w:rsid w:val="007A6051"/>
    <w:rsid w:val="007C26FA"/>
    <w:rsid w:val="007D462B"/>
    <w:rsid w:val="007D5160"/>
    <w:rsid w:val="007D6C9B"/>
    <w:rsid w:val="007E1CF0"/>
    <w:rsid w:val="008031F1"/>
    <w:rsid w:val="0080425C"/>
    <w:rsid w:val="00805E95"/>
    <w:rsid w:val="008148E4"/>
    <w:rsid w:val="0081704F"/>
    <w:rsid w:val="008458C2"/>
    <w:rsid w:val="008459AD"/>
    <w:rsid w:val="008537AD"/>
    <w:rsid w:val="0086042A"/>
    <w:rsid w:val="00870D70"/>
    <w:rsid w:val="00873323"/>
    <w:rsid w:val="00881554"/>
    <w:rsid w:val="00887C1E"/>
    <w:rsid w:val="00892021"/>
    <w:rsid w:val="008920E8"/>
    <w:rsid w:val="00892AF0"/>
    <w:rsid w:val="0089566D"/>
    <w:rsid w:val="00895E29"/>
    <w:rsid w:val="008A42C3"/>
    <w:rsid w:val="008A539E"/>
    <w:rsid w:val="008A7A5B"/>
    <w:rsid w:val="008A7E13"/>
    <w:rsid w:val="008B006B"/>
    <w:rsid w:val="008B0B09"/>
    <w:rsid w:val="008B23E2"/>
    <w:rsid w:val="008B3861"/>
    <w:rsid w:val="008B4081"/>
    <w:rsid w:val="008C10AB"/>
    <w:rsid w:val="008C4E09"/>
    <w:rsid w:val="008D2EA4"/>
    <w:rsid w:val="008D5644"/>
    <w:rsid w:val="008D68AD"/>
    <w:rsid w:val="008D7D08"/>
    <w:rsid w:val="008F2A1A"/>
    <w:rsid w:val="008F4C95"/>
    <w:rsid w:val="008F52F0"/>
    <w:rsid w:val="008F6576"/>
    <w:rsid w:val="00903692"/>
    <w:rsid w:val="009059E6"/>
    <w:rsid w:val="009116F2"/>
    <w:rsid w:val="00917DA1"/>
    <w:rsid w:val="00922385"/>
    <w:rsid w:val="009242D4"/>
    <w:rsid w:val="0092623B"/>
    <w:rsid w:val="00931363"/>
    <w:rsid w:val="00932DCD"/>
    <w:rsid w:val="0093315B"/>
    <w:rsid w:val="0093320E"/>
    <w:rsid w:val="00937F6F"/>
    <w:rsid w:val="00942B0C"/>
    <w:rsid w:val="00952141"/>
    <w:rsid w:val="00953705"/>
    <w:rsid w:val="009604BD"/>
    <w:rsid w:val="00961855"/>
    <w:rsid w:val="009700A9"/>
    <w:rsid w:val="0097675D"/>
    <w:rsid w:val="009860C0"/>
    <w:rsid w:val="0099321D"/>
    <w:rsid w:val="009939DE"/>
    <w:rsid w:val="00995755"/>
    <w:rsid w:val="00996E46"/>
    <w:rsid w:val="009A3993"/>
    <w:rsid w:val="009A5BD9"/>
    <w:rsid w:val="009B5F89"/>
    <w:rsid w:val="009C4018"/>
    <w:rsid w:val="009C50B1"/>
    <w:rsid w:val="009D79E2"/>
    <w:rsid w:val="009D7F55"/>
    <w:rsid w:val="009E05E7"/>
    <w:rsid w:val="009E3EC4"/>
    <w:rsid w:val="009F3A92"/>
    <w:rsid w:val="009F3ED5"/>
    <w:rsid w:val="00A06CC8"/>
    <w:rsid w:val="00A132D7"/>
    <w:rsid w:val="00A13936"/>
    <w:rsid w:val="00A1575B"/>
    <w:rsid w:val="00A230C6"/>
    <w:rsid w:val="00A31EE0"/>
    <w:rsid w:val="00A34422"/>
    <w:rsid w:val="00A41544"/>
    <w:rsid w:val="00A444DE"/>
    <w:rsid w:val="00A44504"/>
    <w:rsid w:val="00A53377"/>
    <w:rsid w:val="00A53FEC"/>
    <w:rsid w:val="00A5738B"/>
    <w:rsid w:val="00A60825"/>
    <w:rsid w:val="00A662F5"/>
    <w:rsid w:val="00A66E4D"/>
    <w:rsid w:val="00A727C3"/>
    <w:rsid w:val="00A77CC0"/>
    <w:rsid w:val="00A813A8"/>
    <w:rsid w:val="00A8511C"/>
    <w:rsid w:val="00A90DDF"/>
    <w:rsid w:val="00A949EB"/>
    <w:rsid w:val="00A96263"/>
    <w:rsid w:val="00A9672A"/>
    <w:rsid w:val="00A97596"/>
    <w:rsid w:val="00AA3CF4"/>
    <w:rsid w:val="00AA6448"/>
    <w:rsid w:val="00AB29E6"/>
    <w:rsid w:val="00AB3E18"/>
    <w:rsid w:val="00AB4CBF"/>
    <w:rsid w:val="00AC11CD"/>
    <w:rsid w:val="00AC351F"/>
    <w:rsid w:val="00AC3D93"/>
    <w:rsid w:val="00AE18F5"/>
    <w:rsid w:val="00AE1BE5"/>
    <w:rsid w:val="00AE657D"/>
    <w:rsid w:val="00AE7B25"/>
    <w:rsid w:val="00AF5B83"/>
    <w:rsid w:val="00AF7461"/>
    <w:rsid w:val="00B049A9"/>
    <w:rsid w:val="00B14D9C"/>
    <w:rsid w:val="00B34902"/>
    <w:rsid w:val="00B424BF"/>
    <w:rsid w:val="00B4371A"/>
    <w:rsid w:val="00B440A9"/>
    <w:rsid w:val="00B44EFB"/>
    <w:rsid w:val="00B46022"/>
    <w:rsid w:val="00B47072"/>
    <w:rsid w:val="00B66BD0"/>
    <w:rsid w:val="00B75084"/>
    <w:rsid w:val="00B80143"/>
    <w:rsid w:val="00B823C5"/>
    <w:rsid w:val="00B91768"/>
    <w:rsid w:val="00B94148"/>
    <w:rsid w:val="00BA12D5"/>
    <w:rsid w:val="00BA6929"/>
    <w:rsid w:val="00BA7091"/>
    <w:rsid w:val="00BA70FF"/>
    <w:rsid w:val="00BA7C63"/>
    <w:rsid w:val="00BB1E4E"/>
    <w:rsid w:val="00BB239C"/>
    <w:rsid w:val="00BB2609"/>
    <w:rsid w:val="00BC31ED"/>
    <w:rsid w:val="00BC3694"/>
    <w:rsid w:val="00BC46FF"/>
    <w:rsid w:val="00BD54AB"/>
    <w:rsid w:val="00BE3663"/>
    <w:rsid w:val="00BE6F6E"/>
    <w:rsid w:val="00BF7D03"/>
    <w:rsid w:val="00C003AA"/>
    <w:rsid w:val="00C01D5A"/>
    <w:rsid w:val="00C06B6F"/>
    <w:rsid w:val="00C07E75"/>
    <w:rsid w:val="00C15366"/>
    <w:rsid w:val="00C15720"/>
    <w:rsid w:val="00C17832"/>
    <w:rsid w:val="00C23082"/>
    <w:rsid w:val="00C24162"/>
    <w:rsid w:val="00C251E4"/>
    <w:rsid w:val="00C30C23"/>
    <w:rsid w:val="00C3568B"/>
    <w:rsid w:val="00C424E5"/>
    <w:rsid w:val="00C479D5"/>
    <w:rsid w:val="00C52361"/>
    <w:rsid w:val="00C56C8F"/>
    <w:rsid w:val="00C61433"/>
    <w:rsid w:val="00C62730"/>
    <w:rsid w:val="00C63401"/>
    <w:rsid w:val="00C67D8A"/>
    <w:rsid w:val="00C748E9"/>
    <w:rsid w:val="00C75ECE"/>
    <w:rsid w:val="00C77BA5"/>
    <w:rsid w:val="00C8154E"/>
    <w:rsid w:val="00C83F70"/>
    <w:rsid w:val="00C97BD3"/>
    <w:rsid w:val="00CA0732"/>
    <w:rsid w:val="00CA57E8"/>
    <w:rsid w:val="00CA60EC"/>
    <w:rsid w:val="00CB41FA"/>
    <w:rsid w:val="00CC1F12"/>
    <w:rsid w:val="00CC7698"/>
    <w:rsid w:val="00CD1E40"/>
    <w:rsid w:val="00CD482C"/>
    <w:rsid w:val="00CE6A00"/>
    <w:rsid w:val="00CF1373"/>
    <w:rsid w:val="00CF273A"/>
    <w:rsid w:val="00CF6290"/>
    <w:rsid w:val="00D00154"/>
    <w:rsid w:val="00D01418"/>
    <w:rsid w:val="00D01F25"/>
    <w:rsid w:val="00D022FB"/>
    <w:rsid w:val="00D0333E"/>
    <w:rsid w:val="00D038F2"/>
    <w:rsid w:val="00D05072"/>
    <w:rsid w:val="00D066C1"/>
    <w:rsid w:val="00D127D8"/>
    <w:rsid w:val="00D17060"/>
    <w:rsid w:val="00D17B53"/>
    <w:rsid w:val="00D21B3A"/>
    <w:rsid w:val="00D2232F"/>
    <w:rsid w:val="00D26E6D"/>
    <w:rsid w:val="00D33CC3"/>
    <w:rsid w:val="00D40183"/>
    <w:rsid w:val="00D41A18"/>
    <w:rsid w:val="00D44780"/>
    <w:rsid w:val="00D56B19"/>
    <w:rsid w:val="00D60AE1"/>
    <w:rsid w:val="00D630BE"/>
    <w:rsid w:val="00D6493D"/>
    <w:rsid w:val="00D6580F"/>
    <w:rsid w:val="00D65C19"/>
    <w:rsid w:val="00D70439"/>
    <w:rsid w:val="00D742A9"/>
    <w:rsid w:val="00D75D44"/>
    <w:rsid w:val="00D82F75"/>
    <w:rsid w:val="00D86819"/>
    <w:rsid w:val="00D876D7"/>
    <w:rsid w:val="00DA5045"/>
    <w:rsid w:val="00DA6F86"/>
    <w:rsid w:val="00DB5ADE"/>
    <w:rsid w:val="00DB6065"/>
    <w:rsid w:val="00DD489B"/>
    <w:rsid w:val="00DE05D1"/>
    <w:rsid w:val="00DE5BF2"/>
    <w:rsid w:val="00E03DB7"/>
    <w:rsid w:val="00E03F91"/>
    <w:rsid w:val="00E068EB"/>
    <w:rsid w:val="00E07690"/>
    <w:rsid w:val="00E11056"/>
    <w:rsid w:val="00E20578"/>
    <w:rsid w:val="00E33076"/>
    <w:rsid w:val="00E4134C"/>
    <w:rsid w:val="00E41632"/>
    <w:rsid w:val="00E45095"/>
    <w:rsid w:val="00E50DB5"/>
    <w:rsid w:val="00E571B8"/>
    <w:rsid w:val="00E60756"/>
    <w:rsid w:val="00E609F0"/>
    <w:rsid w:val="00E6217D"/>
    <w:rsid w:val="00E6740A"/>
    <w:rsid w:val="00E720C6"/>
    <w:rsid w:val="00E73883"/>
    <w:rsid w:val="00E77E06"/>
    <w:rsid w:val="00E8176C"/>
    <w:rsid w:val="00E81869"/>
    <w:rsid w:val="00E8756E"/>
    <w:rsid w:val="00E91F8F"/>
    <w:rsid w:val="00E94DAF"/>
    <w:rsid w:val="00E94EB2"/>
    <w:rsid w:val="00E96875"/>
    <w:rsid w:val="00E979A5"/>
    <w:rsid w:val="00EA77B3"/>
    <w:rsid w:val="00EB2B7F"/>
    <w:rsid w:val="00EB6558"/>
    <w:rsid w:val="00EC1384"/>
    <w:rsid w:val="00EC45DE"/>
    <w:rsid w:val="00ED3F68"/>
    <w:rsid w:val="00EE0907"/>
    <w:rsid w:val="00EE7F4D"/>
    <w:rsid w:val="00EF1FB7"/>
    <w:rsid w:val="00EF203F"/>
    <w:rsid w:val="00EF2330"/>
    <w:rsid w:val="00F03882"/>
    <w:rsid w:val="00F04A27"/>
    <w:rsid w:val="00F13797"/>
    <w:rsid w:val="00F14A4B"/>
    <w:rsid w:val="00F2164F"/>
    <w:rsid w:val="00F22916"/>
    <w:rsid w:val="00F24496"/>
    <w:rsid w:val="00F26441"/>
    <w:rsid w:val="00F33E01"/>
    <w:rsid w:val="00F50E3E"/>
    <w:rsid w:val="00F532F4"/>
    <w:rsid w:val="00F54430"/>
    <w:rsid w:val="00F61D33"/>
    <w:rsid w:val="00F6588B"/>
    <w:rsid w:val="00F714FC"/>
    <w:rsid w:val="00F765FA"/>
    <w:rsid w:val="00F779BC"/>
    <w:rsid w:val="00F9508A"/>
    <w:rsid w:val="00F95494"/>
    <w:rsid w:val="00F9663F"/>
    <w:rsid w:val="00FA2440"/>
    <w:rsid w:val="00FB227B"/>
    <w:rsid w:val="00FB63CB"/>
    <w:rsid w:val="00FB6AEF"/>
    <w:rsid w:val="00FC2041"/>
    <w:rsid w:val="00FD0101"/>
    <w:rsid w:val="00FD0297"/>
    <w:rsid w:val="00FE597A"/>
    <w:rsid w:val="00FE6194"/>
    <w:rsid w:val="00FF05ED"/>
    <w:rsid w:val="00FF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A0748E"/>
  <w15:docId w15:val="{FE8B6E9F-7386-4022-9D59-521140541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40C8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64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43007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300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35B0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054CC4"/>
    <w:rPr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253EA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5A2F9E"/>
    <w:pPr>
      <w:ind w:left="720"/>
      <w:contextualSpacing/>
    </w:pPr>
  </w:style>
  <w:style w:type="paragraph" w:styleId="NoSpacing">
    <w:name w:val="No Spacing"/>
    <w:uiPriority w:val="1"/>
    <w:qFormat/>
    <w:rsid w:val="008A42C3"/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customStyle="1" w:styleId="Level1">
    <w:name w:val="Level 1"/>
    <w:basedOn w:val="Normal"/>
    <w:rsid w:val="00873323"/>
    <w:pPr>
      <w:numPr>
        <w:numId w:val="39"/>
      </w:numPr>
      <w:spacing w:before="120" w:after="120"/>
    </w:pPr>
    <w:rPr>
      <w:b/>
      <w:sz w:val="22"/>
      <w:u w:val="single"/>
      <w:lang w:val="en-GB"/>
    </w:rPr>
  </w:style>
  <w:style w:type="paragraph" w:customStyle="1" w:styleId="Level2">
    <w:name w:val="Level 2"/>
    <w:basedOn w:val="Normal"/>
    <w:rsid w:val="00873323"/>
    <w:pPr>
      <w:numPr>
        <w:ilvl w:val="1"/>
        <w:numId w:val="39"/>
      </w:numPr>
    </w:pPr>
    <w:rPr>
      <w:lang w:val="x-none"/>
    </w:rPr>
  </w:style>
  <w:style w:type="paragraph" w:customStyle="1" w:styleId="Level3">
    <w:name w:val="Level 3"/>
    <w:basedOn w:val="Normal"/>
    <w:rsid w:val="00873323"/>
    <w:pPr>
      <w:numPr>
        <w:ilvl w:val="2"/>
        <w:numId w:val="39"/>
      </w:numPr>
      <w:spacing w:before="120" w:after="120"/>
      <w:jc w:val="both"/>
    </w:pPr>
    <w:rPr>
      <w:sz w:val="22"/>
      <w:lang w:val="en-GB"/>
    </w:rPr>
  </w:style>
  <w:style w:type="paragraph" w:customStyle="1" w:styleId="Level4">
    <w:name w:val="Level 4"/>
    <w:basedOn w:val="Normal"/>
    <w:rsid w:val="00873323"/>
    <w:pPr>
      <w:numPr>
        <w:ilvl w:val="3"/>
        <w:numId w:val="39"/>
      </w:numPr>
    </w:pPr>
    <w:rPr>
      <w:lang w:val="en-GB"/>
    </w:rPr>
  </w:style>
  <w:style w:type="paragraph" w:customStyle="1" w:styleId="Level5">
    <w:name w:val="Level 5"/>
    <w:basedOn w:val="Normal"/>
    <w:rsid w:val="00873323"/>
    <w:pPr>
      <w:numPr>
        <w:ilvl w:val="4"/>
        <w:numId w:val="39"/>
      </w:numPr>
    </w:pPr>
    <w:rPr>
      <w:lang w:val="en-GB"/>
    </w:rPr>
  </w:style>
  <w:style w:type="paragraph" w:customStyle="1" w:styleId="Level6">
    <w:name w:val="Level 6"/>
    <w:basedOn w:val="Normal"/>
    <w:rsid w:val="00873323"/>
    <w:pPr>
      <w:numPr>
        <w:ilvl w:val="5"/>
        <w:numId w:val="39"/>
      </w:numPr>
    </w:pPr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A1575B"/>
    <w:rPr>
      <w:color w:val="808080"/>
    </w:rPr>
  </w:style>
  <w:style w:type="character" w:customStyle="1" w:styleId="Style2">
    <w:name w:val="Style2"/>
    <w:basedOn w:val="DefaultParagraphFont"/>
    <w:uiPriority w:val="1"/>
    <w:qFormat/>
    <w:rsid w:val="00A1575B"/>
    <w:rPr>
      <w:color w:val="0070C0"/>
    </w:rPr>
  </w:style>
  <w:style w:type="character" w:styleId="Hyperlink">
    <w:name w:val="Hyperlink"/>
    <w:basedOn w:val="DefaultParagraphFont"/>
    <w:unhideWhenUsed/>
    <w:rsid w:val="00EE7F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abisupport@headwayessex.org.uk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Templates%20(Blank%20Forms)\Service%20User%20Forms\Referral%20Forms\F158%20-%20ABI%20Client%20Referral%20Form-V01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7EBF79D93D24A0CB7F32B239D4C9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D97749-2E10-47D3-B613-2C634AF0E8D2}"/>
      </w:docPartPr>
      <w:docPartBody>
        <w:p w:rsidR="00F64D5C" w:rsidRDefault="00F64D5C">
          <w:pPr>
            <w:pStyle w:val="C7EBF79D93D24A0CB7F32B239D4C9D97"/>
          </w:pPr>
          <w:r>
            <w:rPr>
              <w:rStyle w:val="PlaceholderText"/>
            </w:rPr>
            <w:t>__________________</w:t>
          </w:r>
        </w:p>
      </w:docPartBody>
    </w:docPart>
    <w:docPart>
      <w:docPartPr>
        <w:name w:val="481CD859656C48D59E545176E0E0D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F8D29-21B2-4470-AB09-0CE5BE96353E}"/>
      </w:docPartPr>
      <w:docPartBody>
        <w:p w:rsidR="00F64D5C" w:rsidRDefault="00F64D5C">
          <w:pPr>
            <w:pStyle w:val="481CD859656C48D59E545176E0E0DCA1"/>
          </w:pPr>
          <w:r w:rsidRPr="00FF05ED">
            <w:rPr>
              <w:rFonts w:ascii="Calibri" w:hAnsi="Calibri"/>
              <w:b/>
              <w:color w:val="808080" w:themeColor="background1" w:themeShade="80"/>
            </w:rPr>
            <w:t>___________________________________</w:t>
          </w:r>
        </w:p>
      </w:docPartBody>
    </w:docPart>
    <w:docPart>
      <w:docPartPr>
        <w:name w:val="F24CD9954CD04996811E7A3BE82B53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F178A1-CC4E-4301-902D-A6674A439DF1}"/>
      </w:docPartPr>
      <w:docPartBody>
        <w:p w:rsidR="00F64D5C" w:rsidRDefault="00F64D5C">
          <w:pPr>
            <w:pStyle w:val="F24CD9954CD04996811E7A3BE82B5373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870F21777A704DC1A6281B87EE9BA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E39DB2-40D5-403C-AD9B-5332CB6F987E}"/>
      </w:docPartPr>
      <w:docPartBody>
        <w:p w:rsidR="00F64D5C" w:rsidRDefault="00F64D5C">
          <w:pPr>
            <w:pStyle w:val="870F21777A704DC1A6281B87EE9BABF9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34AC5CD51DB442F68AA85990728907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3292D-9416-4CCC-BF1A-17FEFF1F59E7}"/>
      </w:docPartPr>
      <w:docPartBody>
        <w:p w:rsidR="00F64D5C" w:rsidRDefault="00F64D5C">
          <w:pPr>
            <w:pStyle w:val="34AC5CD51DB442F68AA8599072890796"/>
          </w:pPr>
          <w:r>
            <w:rPr>
              <w:rStyle w:val="PlaceholderText"/>
            </w:rPr>
            <w:t>_______________________________</w:t>
          </w:r>
        </w:p>
      </w:docPartBody>
    </w:docPart>
    <w:docPart>
      <w:docPartPr>
        <w:name w:val="7CA890F7B8274D92B175C65D2856B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A0E78-9E4B-4ECB-9A44-F311901FE2BB}"/>
      </w:docPartPr>
      <w:docPartBody>
        <w:p w:rsidR="00F64D5C" w:rsidRDefault="00F64D5C">
          <w:pPr>
            <w:pStyle w:val="7CA890F7B8274D92B175C65D2856BE37"/>
          </w:pPr>
          <w:r>
            <w:rPr>
              <w:rStyle w:val="PlaceholderText"/>
            </w:rPr>
            <w:t>_____________________________________</w:t>
          </w:r>
        </w:p>
      </w:docPartBody>
    </w:docPart>
    <w:docPart>
      <w:docPartPr>
        <w:name w:val="E304A54653954D25B07D28EAB4E72F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520C47-2C79-4E70-ADFE-EB2F182E5AD3}"/>
      </w:docPartPr>
      <w:docPartBody>
        <w:p w:rsidR="00F64D5C" w:rsidRDefault="00F64D5C">
          <w:pPr>
            <w:pStyle w:val="E304A54653954D25B07D28EAB4E72F5F"/>
          </w:pPr>
          <w:r w:rsidRPr="00B66BD0">
            <w:rPr>
              <w:rStyle w:val="PlaceholderText"/>
              <w:rFonts w:cstheme="minorHAnsi"/>
            </w:rPr>
            <w:t>Mr /Mrs/Ms/Miss / Other.</w:t>
          </w:r>
        </w:p>
      </w:docPartBody>
    </w:docPart>
    <w:docPart>
      <w:docPartPr>
        <w:name w:val="44B27B2963A448409A3D125F3AE7E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47C3D-08C2-4A9C-AB5D-77FC26FF7DEA}"/>
      </w:docPartPr>
      <w:docPartBody>
        <w:p w:rsidR="00F64D5C" w:rsidRDefault="00F64D5C">
          <w:pPr>
            <w:pStyle w:val="44B27B2963A448409A3D125F3AE7E476"/>
          </w:pPr>
          <w:r w:rsidRPr="00AE657D">
            <w:rPr>
              <w:rFonts w:ascii="Calibri" w:hAnsi="Calibri"/>
              <w:b/>
              <w:color w:val="808080" w:themeColor="background1" w:themeShade="80"/>
            </w:rPr>
            <w:t>___</w:t>
          </w:r>
          <w:r>
            <w:rPr>
              <w:rFonts w:ascii="Calibri" w:hAnsi="Calibri"/>
              <w:b/>
              <w:color w:val="808080" w:themeColor="background1" w:themeShade="80"/>
            </w:rPr>
            <w:t>______</w:t>
          </w:r>
          <w:r w:rsidRPr="00AE657D">
            <w:rPr>
              <w:rFonts w:ascii="Calibri" w:hAnsi="Calibri"/>
              <w:b/>
              <w:color w:val="808080" w:themeColor="background1" w:themeShade="80"/>
            </w:rPr>
            <w:t>____</w:t>
          </w:r>
        </w:p>
      </w:docPartBody>
    </w:docPart>
    <w:docPart>
      <w:docPartPr>
        <w:name w:val="7B2B501648684ECABF75359C3890B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37298-A2AB-4038-A7B3-F07F01211E61}"/>
      </w:docPartPr>
      <w:docPartBody>
        <w:p w:rsidR="00F64D5C" w:rsidRDefault="00F64D5C">
          <w:pPr>
            <w:pStyle w:val="7B2B501648684ECABF75359C3890BB0D"/>
          </w:pPr>
          <w:r w:rsidRPr="00AE657D">
            <w:rPr>
              <w:rFonts w:ascii="Calibri" w:hAnsi="Calibri"/>
              <w:i/>
              <w:color w:val="808080" w:themeColor="background1" w:themeShade="80"/>
            </w:rPr>
            <w:t>_______________________</w:t>
          </w:r>
        </w:p>
      </w:docPartBody>
    </w:docPart>
    <w:docPart>
      <w:docPartPr>
        <w:name w:val="3033EAD37D80476CA2D3FC8F597A56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7AAAB1-539B-4054-85D2-9A9ADD23289F}"/>
      </w:docPartPr>
      <w:docPartBody>
        <w:p w:rsidR="00F64D5C" w:rsidRDefault="00F64D5C">
          <w:pPr>
            <w:pStyle w:val="3033EAD37D80476CA2D3FC8F597A5662"/>
          </w:pPr>
          <w:r>
            <w:rPr>
              <w:rStyle w:val="PlaceholderText"/>
            </w:rPr>
            <w:t>_______________________________</w:t>
          </w:r>
        </w:p>
      </w:docPartBody>
    </w:docPart>
    <w:docPart>
      <w:docPartPr>
        <w:name w:val="86AA4D37E79649F69AE18753C2C0F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1193E-C816-4611-9116-D3773118CBD3}"/>
      </w:docPartPr>
      <w:docPartBody>
        <w:p w:rsidR="00F64D5C" w:rsidRDefault="00F64D5C">
          <w:pPr>
            <w:pStyle w:val="86AA4D37E79649F69AE18753C2C0FC10"/>
          </w:pPr>
          <w:r>
            <w:rPr>
              <w:rStyle w:val="PlaceholderText"/>
            </w:rPr>
            <w:t>______________________________________</w:t>
          </w:r>
        </w:p>
      </w:docPartBody>
    </w:docPart>
    <w:docPart>
      <w:docPartPr>
        <w:name w:val="9F74266497F1479A8F74B6DD5AB15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9F7DD-5B0F-453E-9CDF-E8A9D3660FC3}"/>
      </w:docPartPr>
      <w:docPartBody>
        <w:p w:rsidR="00F64D5C" w:rsidRDefault="00F64D5C">
          <w:pPr>
            <w:pStyle w:val="9F74266497F1479A8F74B6DD5AB1510B"/>
          </w:pPr>
          <w:r>
            <w:rPr>
              <w:rStyle w:val="PlaceholderText"/>
            </w:rPr>
            <w:t>______________________________________</w:t>
          </w:r>
        </w:p>
      </w:docPartBody>
    </w:docPart>
    <w:docPart>
      <w:docPartPr>
        <w:name w:val="B587B0C5616345F4A1B06C3BE0F4D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2F317-5A03-4A99-8F3B-63CA8C771ECF}"/>
      </w:docPartPr>
      <w:docPartBody>
        <w:p w:rsidR="00F64D5C" w:rsidRDefault="00F64D5C">
          <w:pPr>
            <w:pStyle w:val="B587B0C5616345F4A1B06C3BE0F4D71A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A5A25DFA1E6D48A2BD8776D91FECB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DE958-95A9-4A87-8A8D-6F6E72D6C1E1}"/>
      </w:docPartPr>
      <w:docPartBody>
        <w:p w:rsidR="00F64D5C" w:rsidRDefault="00F64D5C">
          <w:pPr>
            <w:pStyle w:val="A5A25DFA1E6D48A2BD8776D91FECB418"/>
          </w:pPr>
          <w:r>
            <w:rPr>
              <w:rStyle w:val="PlaceholderText"/>
            </w:rPr>
            <w:t>_________________________________</w:t>
          </w:r>
        </w:p>
      </w:docPartBody>
    </w:docPart>
    <w:docPart>
      <w:docPartPr>
        <w:name w:val="D495EB9F8EE446229F0FDFB3A4D30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47ACAA-786B-43CA-8A46-F7C0FE8BA278}"/>
      </w:docPartPr>
      <w:docPartBody>
        <w:p w:rsidR="00F64D5C" w:rsidRDefault="00F64D5C">
          <w:pPr>
            <w:pStyle w:val="D495EB9F8EE446229F0FDFB3A4D30D6B"/>
          </w:pPr>
          <w:r>
            <w:rPr>
              <w:rStyle w:val="PlaceholderText"/>
            </w:rPr>
            <w:t>____________________________</w:t>
          </w:r>
        </w:p>
      </w:docPartBody>
    </w:docPart>
    <w:docPart>
      <w:docPartPr>
        <w:name w:val="9F2DCBC1CF884BB7BA1FE7E10ED0E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6C8298-3FBE-4334-9EA0-2CBAE69D18AD}"/>
      </w:docPartPr>
      <w:docPartBody>
        <w:p w:rsidR="00F64D5C" w:rsidRDefault="00F64D5C">
          <w:pPr>
            <w:pStyle w:val="9F2DCBC1CF884BB7BA1FE7E10ED0EBA8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2C9A71FD044443DD9E32D3CB33347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49DE2-54F8-43D2-89A0-3987083017F8}"/>
      </w:docPartPr>
      <w:docPartBody>
        <w:p w:rsidR="00F64D5C" w:rsidRDefault="00F64D5C">
          <w:pPr>
            <w:pStyle w:val="2C9A71FD044443DD9E32D3CB33347BB6"/>
          </w:pPr>
          <w:r w:rsidRPr="00B66BD0">
            <w:rPr>
              <w:rStyle w:val="PlaceholderText"/>
              <w:rFonts w:cstheme="minorHAnsi"/>
            </w:rPr>
            <w:t>Mr /Mrs/Ms/Miss / Other.</w:t>
          </w:r>
        </w:p>
      </w:docPartBody>
    </w:docPart>
    <w:docPart>
      <w:docPartPr>
        <w:name w:val="3FC464D75D114B519A655B6D21796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250BF-26CF-471A-B0E2-0FF8239FE3B9}"/>
      </w:docPartPr>
      <w:docPartBody>
        <w:p w:rsidR="00F64D5C" w:rsidRDefault="00F64D5C">
          <w:pPr>
            <w:pStyle w:val="3FC464D75D114B519A655B6D217965F0"/>
          </w:pPr>
          <w:r w:rsidRPr="00AE657D">
            <w:rPr>
              <w:rFonts w:ascii="Calibri" w:hAnsi="Calibri"/>
              <w:b/>
              <w:color w:val="808080" w:themeColor="background1" w:themeShade="80"/>
            </w:rPr>
            <w:t>___</w:t>
          </w:r>
          <w:r>
            <w:rPr>
              <w:rFonts w:ascii="Calibri" w:hAnsi="Calibri"/>
              <w:b/>
              <w:color w:val="808080" w:themeColor="background1" w:themeShade="80"/>
            </w:rPr>
            <w:t>______</w:t>
          </w:r>
          <w:r w:rsidRPr="00AE657D">
            <w:rPr>
              <w:rFonts w:ascii="Calibri" w:hAnsi="Calibri"/>
              <w:b/>
              <w:color w:val="808080" w:themeColor="background1" w:themeShade="80"/>
            </w:rPr>
            <w:t>____</w:t>
          </w:r>
        </w:p>
      </w:docPartBody>
    </w:docPart>
    <w:docPart>
      <w:docPartPr>
        <w:name w:val="819CF9EE5D824A7893895C04BF771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2BB54-B91A-4465-BBF4-0EF32431211D}"/>
      </w:docPartPr>
      <w:docPartBody>
        <w:p w:rsidR="00F64D5C" w:rsidRDefault="00F64D5C">
          <w:pPr>
            <w:pStyle w:val="819CF9EE5D824A7893895C04BF771240"/>
          </w:pPr>
          <w:r>
            <w:rPr>
              <w:rFonts w:ascii="Calibri" w:hAnsi="Calibri"/>
              <w:i/>
              <w:color w:val="808080" w:themeColor="background1" w:themeShade="80"/>
            </w:rPr>
            <w:t>________________</w:t>
          </w:r>
          <w:r w:rsidRPr="00AE657D">
            <w:rPr>
              <w:rFonts w:ascii="Calibri" w:hAnsi="Calibri"/>
              <w:i/>
              <w:color w:val="808080" w:themeColor="background1" w:themeShade="80"/>
            </w:rPr>
            <w:t>________</w:t>
          </w:r>
        </w:p>
      </w:docPartBody>
    </w:docPart>
    <w:docPart>
      <w:docPartPr>
        <w:name w:val="BBF49EE405E64CFEA0A9972D22A1D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28C246-EE23-4DE2-AED4-43941A76ACAA}"/>
      </w:docPartPr>
      <w:docPartBody>
        <w:p w:rsidR="00F64D5C" w:rsidRDefault="00F64D5C">
          <w:pPr>
            <w:pStyle w:val="BBF49EE405E64CFEA0A9972D22A1D71D"/>
          </w:pPr>
          <w:r>
            <w:rPr>
              <w:rStyle w:val="PlaceholderText"/>
            </w:rPr>
            <w:t>__________________________</w:t>
          </w:r>
        </w:p>
      </w:docPartBody>
    </w:docPart>
    <w:docPart>
      <w:docPartPr>
        <w:name w:val="EFBAD434DA9A41FD9F5A03B9F3E7FC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A2891-249A-43B8-9D41-18AC0963AB52}"/>
      </w:docPartPr>
      <w:docPartBody>
        <w:p w:rsidR="00F64D5C" w:rsidRDefault="00F64D5C">
          <w:pPr>
            <w:pStyle w:val="EFBAD434DA9A41FD9F5A03B9F3E7FC47"/>
          </w:pPr>
          <w:r>
            <w:rPr>
              <w:rStyle w:val="PlaceholderText"/>
            </w:rPr>
            <w:t>________________</w:t>
          </w:r>
        </w:p>
      </w:docPartBody>
    </w:docPart>
    <w:docPart>
      <w:docPartPr>
        <w:name w:val="81480DC73D9C414280448E64DF3B05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A261B-9BF4-4C73-A459-ACC53D8DF9FA}"/>
      </w:docPartPr>
      <w:docPartBody>
        <w:p w:rsidR="00F64D5C" w:rsidRDefault="00F64D5C">
          <w:pPr>
            <w:pStyle w:val="81480DC73D9C414280448E64DF3B05B5"/>
          </w:pPr>
          <w:r>
            <w:rPr>
              <w:rStyle w:val="PlaceholderText"/>
            </w:rPr>
            <w:t>____________________________</w:t>
          </w:r>
        </w:p>
      </w:docPartBody>
    </w:docPart>
    <w:docPart>
      <w:docPartPr>
        <w:name w:val="27635AE2F8244697895A5E980F5E3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E00CD-BF1C-4D6E-8F59-5480A8CC0CFC}"/>
      </w:docPartPr>
      <w:docPartBody>
        <w:p w:rsidR="00F64D5C" w:rsidRDefault="00F64D5C">
          <w:pPr>
            <w:pStyle w:val="27635AE2F8244697895A5E980F5E3BD4"/>
          </w:pPr>
          <w:r w:rsidRPr="00C56C8F">
            <w:rPr>
              <w:rStyle w:val="Style2"/>
              <w:color w:val="A6A6A6" w:themeColor="background1" w:themeShade="A6"/>
            </w:rPr>
            <w:t>___________________</w:t>
          </w:r>
        </w:p>
      </w:docPartBody>
    </w:docPart>
    <w:docPart>
      <w:docPartPr>
        <w:name w:val="C53965E1385942D18CF8CEA7292DB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B2AF2-C589-4D17-8E1D-C8FABD3A7871}"/>
      </w:docPartPr>
      <w:docPartBody>
        <w:p w:rsidR="00F64D5C" w:rsidRDefault="00F64D5C">
          <w:pPr>
            <w:pStyle w:val="C53965E1385942D18CF8CEA7292DB5CC"/>
          </w:pPr>
          <w:r>
            <w:rPr>
              <w:rStyle w:val="PlaceholderText"/>
            </w:rPr>
            <w:t>____________________________________________________</w:t>
          </w:r>
        </w:p>
      </w:docPartBody>
    </w:docPart>
    <w:docPart>
      <w:docPartPr>
        <w:name w:val="FCE6BC13E8084F43AD131283A269A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B3AD9-B174-4371-98D5-0464EE0C738B}"/>
      </w:docPartPr>
      <w:docPartBody>
        <w:p w:rsidR="00F64D5C" w:rsidRDefault="00F64D5C">
          <w:pPr>
            <w:pStyle w:val="FCE6BC13E8084F43AD131283A269A606"/>
          </w:pPr>
          <w:r>
            <w:rPr>
              <w:rStyle w:val="PlaceholderText"/>
            </w:rPr>
            <w:t>______________________________________________________________________</w:t>
          </w:r>
        </w:p>
      </w:docPartBody>
    </w:docPart>
    <w:docPart>
      <w:docPartPr>
        <w:name w:val="902BF6EDB5124EFB92579AD899811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4DDAC-0B11-4D09-B7EA-FD959190ADCF}"/>
      </w:docPartPr>
      <w:docPartBody>
        <w:p w:rsidR="00F64D5C" w:rsidRDefault="00F64D5C">
          <w:pPr>
            <w:pStyle w:val="902BF6EDB5124EFB92579AD899811877"/>
          </w:pPr>
          <w:r>
            <w:rPr>
              <w:rStyle w:val="PlaceholderText"/>
            </w:rPr>
            <w:t>______________________________________________________________</w:t>
          </w:r>
        </w:p>
      </w:docPartBody>
    </w:docPart>
    <w:docPart>
      <w:docPartPr>
        <w:name w:val="CC75C9DE4516415D84AF8060F6F14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EFBE7-356A-4F70-9201-005213BCB2E9}"/>
      </w:docPartPr>
      <w:docPartBody>
        <w:p w:rsidR="00F64D5C" w:rsidRDefault="00F64D5C">
          <w:pPr>
            <w:pStyle w:val="CC75C9DE4516415D84AF8060F6F1433B"/>
          </w:pPr>
          <w:r>
            <w:rPr>
              <w:rFonts w:ascii="Calibri" w:hAnsi="Calibri"/>
              <w:b/>
              <w:color w:val="808080" w:themeColor="background1" w:themeShade="80"/>
            </w:rPr>
            <w:t>_____________________________________________________________________________</w:t>
          </w:r>
        </w:p>
      </w:docPartBody>
    </w:docPart>
    <w:docPart>
      <w:docPartPr>
        <w:name w:val="DC6586A96B4B4A9089F0BB98EC038D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17CC8-DC87-4E64-A74A-3444444C3AA5}"/>
      </w:docPartPr>
      <w:docPartBody>
        <w:p w:rsidR="00F64D5C" w:rsidRDefault="00F64D5C">
          <w:pPr>
            <w:pStyle w:val="DC6586A96B4B4A9089F0BB98EC038D37"/>
          </w:pPr>
          <w:r>
            <w:rPr>
              <w:rStyle w:val="PlaceholderText"/>
            </w:rPr>
            <w:t>____________________________________________________________________________________</w:t>
          </w:r>
        </w:p>
      </w:docPartBody>
    </w:docPart>
    <w:docPart>
      <w:docPartPr>
        <w:name w:val="FFEC3F31900E4CAEA1BAA62A64FB1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DCD75-FF39-4BB2-B998-7B233DFA2915}"/>
      </w:docPartPr>
      <w:docPartBody>
        <w:p w:rsidR="00F64D5C" w:rsidRDefault="00F64D5C">
          <w:pPr>
            <w:pStyle w:val="FFEC3F31900E4CAEA1BAA62A64FB1E93"/>
          </w:pPr>
          <w:r>
            <w:rPr>
              <w:rStyle w:val="PlaceholderText"/>
            </w:rPr>
            <w:t>________________________________________________________________________________________</w:t>
          </w:r>
        </w:p>
      </w:docPartBody>
    </w:docPart>
    <w:docPart>
      <w:docPartPr>
        <w:name w:val="078EDBBD2902437E91702E4D43E30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3085F-937E-4017-A7B5-F96D70ABFE4E}"/>
      </w:docPartPr>
      <w:docPartBody>
        <w:p w:rsidR="00F64D5C" w:rsidRDefault="00F64D5C">
          <w:pPr>
            <w:pStyle w:val="078EDBBD2902437E91702E4D43E30034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809FB976DE73450D974587021F0E3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CC3128-B4F5-4691-B2CB-5F7BABBADDAE}"/>
      </w:docPartPr>
      <w:docPartBody>
        <w:p w:rsidR="00F64D5C" w:rsidRDefault="00F64D5C">
          <w:pPr>
            <w:pStyle w:val="809FB976DE73450D974587021F0E3F91"/>
          </w:pPr>
          <w:r>
            <w:rPr>
              <w:rStyle w:val="PlaceholderText"/>
            </w:rPr>
            <w:t>________________________________________</w:t>
          </w:r>
        </w:p>
      </w:docPartBody>
    </w:docPart>
    <w:docPart>
      <w:docPartPr>
        <w:name w:val="B04178E5D69E49A8A33B5E424A335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6AAE3-9E7A-4639-91A2-10D1F90B4063}"/>
      </w:docPartPr>
      <w:docPartBody>
        <w:p w:rsidR="00F64D5C" w:rsidRDefault="00F64D5C">
          <w:pPr>
            <w:pStyle w:val="B04178E5D69E49A8A33B5E424A335CBC"/>
          </w:pPr>
          <w:r>
            <w:rPr>
              <w:rStyle w:val="PlaceholderText"/>
            </w:rPr>
            <w:t>_________________________________</w:t>
          </w:r>
        </w:p>
      </w:docPartBody>
    </w:docPart>
    <w:docPart>
      <w:docPartPr>
        <w:name w:val="48B38982E803412C8BCF632996BEC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2EE51-A4F9-4D68-96D2-866EDC28C220}"/>
      </w:docPartPr>
      <w:docPartBody>
        <w:p w:rsidR="00F64D5C" w:rsidRDefault="00F64D5C">
          <w:pPr>
            <w:pStyle w:val="48B38982E803412C8BCF632996BEC37F"/>
          </w:pPr>
          <w:r>
            <w:rPr>
              <w:rStyle w:val="PlaceholderText"/>
            </w:rPr>
            <w:t>_________________________________</w:t>
          </w:r>
        </w:p>
      </w:docPartBody>
    </w:docPart>
    <w:docPart>
      <w:docPartPr>
        <w:name w:val="8EFB84B3C6094FD1BA3CE41EA6BADE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A92B0E-422E-443B-9B89-1B3D77FB7179}"/>
      </w:docPartPr>
      <w:docPartBody>
        <w:p w:rsidR="00F64D5C" w:rsidRDefault="00F64D5C">
          <w:pPr>
            <w:pStyle w:val="8EFB84B3C6094FD1BA3CE41EA6BADEAD"/>
          </w:pPr>
          <w:r>
            <w:rPr>
              <w:rStyle w:val="PlaceholderText"/>
            </w:rPr>
            <w:t>__________________________________</w:t>
          </w:r>
        </w:p>
      </w:docPartBody>
    </w:docPart>
    <w:docPart>
      <w:docPartPr>
        <w:name w:val="A2654C78CEAF4AB09BB9153EC86422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83F08-BAEC-4F8A-A866-1F677602C9B8}"/>
      </w:docPartPr>
      <w:docPartBody>
        <w:p w:rsidR="00F64D5C" w:rsidRDefault="00F64D5C">
          <w:pPr>
            <w:pStyle w:val="A2654C78CEAF4AB09BB9153EC8642206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F899DCF397BD4AB18BDECCB587A96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646321-986D-49CD-9CB5-3303D6CA4BF3}"/>
      </w:docPartPr>
      <w:docPartBody>
        <w:p w:rsidR="00F64D5C" w:rsidRDefault="00F64D5C">
          <w:pPr>
            <w:pStyle w:val="F899DCF397BD4AB18BDECCB587A961C0"/>
          </w:pPr>
          <w:r>
            <w:rPr>
              <w:rStyle w:val="PlaceholderText"/>
            </w:rPr>
            <w:t>_______________________________________</w:t>
          </w:r>
        </w:p>
      </w:docPartBody>
    </w:docPart>
    <w:docPart>
      <w:docPartPr>
        <w:name w:val="6D8219DAA7614F22A8151EFFD79D4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EA98D4-AD5B-428E-A0DA-56B3B3C60969}"/>
      </w:docPartPr>
      <w:docPartBody>
        <w:p w:rsidR="00F64D5C" w:rsidRDefault="00F64D5C">
          <w:pPr>
            <w:pStyle w:val="6D8219DAA7614F22A8151EFFD79D42DE"/>
          </w:pPr>
          <w:r>
            <w:rPr>
              <w:rStyle w:val="PlaceholderText"/>
            </w:rPr>
            <w:t>____________________________________________________________________________________</w:t>
          </w:r>
        </w:p>
      </w:docPartBody>
    </w:docPart>
    <w:docPart>
      <w:docPartPr>
        <w:name w:val="39E238B957644F0E81D012603F8B7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BFD41-BE93-434E-B014-76265FA11B40}"/>
      </w:docPartPr>
      <w:docPartBody>
        <w:p w:rsidR="00F64D5C" w:rsidRDefault="00F64D5C">
          <w:pPr>
            <w:pStyle w:val="39E238B957644F0E81D012603F8B7628"/>
          </w:pPr>
          <w:r>
            <w:rPr>
              <w:rStyle w:val="PlaceholderText"/>
            </w:rPr>
            <w:t>____________________________________________________________________________________</w:t>
          </w:r>
        </w:p>
      </w:docPartBody>
    </w:docPart>
    <w:docPart>
      <w:docPartPr>
        <w:name w:val="46991EDF36894A45BBEF2830EB770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E91A30-248C-473E-8998-7669ADE9CE58}"/>
      </w:docPartPr>
      <w:docPartBody>
        <w:p w:rsidR="00F64D5C" w:rsidRDefault="00F64D5C">
          <w:pPr>
            <w:pStyle w:val="46991EDF36894A45BBEF2830EB770AFE"/>
          </w:pPr>
          <w:r w:rsidRPr="008F2A1A">
            <w:rPr>
              <w:rFonts w:ascii="Calibri" w:hAnsi="Calibri"/>
              <w:b/>
              <w:color w:val="808080" w:themeColor="background1" w:themeShade="80"/>
            </w:rPr>
            <w:t>______________________</w:t>
          </w:r>
        </w:p>
      </w:docPartBody>
    </w:docPart>
    <w:docPart>
      <w:docPartPr>
        <w:name w:val="C4C7C8F75E394767B03B7377E9214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A160B0-196A-436B-9CC1-8201F69E1629}"/>
      </w:docPartPr>
      <w:docPartBody>
        <w:p w:rsidR="00F64D5C" w:rsidRDefault="00F64D5C">
          <w:pPr>
            <w:pStyle w:val="C4C7C8F75E394767B03B7377E9214C34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7A22A763944142C097581D5742250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F5E55-F543-4B63-9761-396C5167FD83}"/>
      </w:docPartPr>
      <w:docPartBody>
        <w:p w:rsidR="00F64D5C" w:rsidRDefault="00F64D5C">
          <w:pPr>
            <w:pStyle w:val="7A22A763944142C097581D5742250C61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977D1BC35593448DB4827680EF2D1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B6A1C1-91EA-4BE8-9F50-DD4935290670}"/>
      </w:docPartPr>
      <w:docPartBody>
        <w:p w:rsidR="00F64D5C" w:rsidRDefault="00F64D5C">
          <w:pPr>
            <w:pStyle w:val="977D1BC35593448DB4827680EF2D1F64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CF5A1E340D4C41BFB4E96DCD086A4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C0E0F-AA29-4113-B862-CAEFEEE8466E}"/>
      </w:docPartPr>
      <w:docPartBody>
        <w:p w:rsidR="00F64D5C" w:rsidRDefault="00F64D5C">
          <w:pPr>
            <w:pStyle w:val="CF5A1E340D4C41BFB4E96DCD086A4064"/>
          </w:pPr>
          <w:r>
            <w:rPr>
              <w:rStyle w:val="PlaceholderText"/>
            </w:rPr>
            <w:t>________________________________________________</w:t>
          </w:r>
        </w:p>
      </w:docPartBody>
    </w:docPart>
    <w:docPart>
      <w:docPartPr>
        <w:name w:val="CB0D3F58ABE64B1DBCE6C73EFC76B2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38702-31C8-46C3-B184-A8F0AE6269A1}"/>
      </w:docPartPr>
      <w:docPartBody>
        <w:p w:rsidR="00F64D5C" w:rsidRDefault="00F64D5C">
          <w:pPr>
            <w:pStyle w:val="CB0D3F58ABE64B1DBCE6C73EFC76B261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165B4C5357BA49A588104B1E38623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6837B-13F7-43D9-93E0-E7D7DCA923DC}"/>
      </w:docPartPr>
      <w:docPartBody>
        <w:p w:rsidR="00F64D5C" w:rsidRDefault="00F64D5C">
          <w:pPr>
            <w:pStyle w:val="165B4C5357BA49A588104B1E386239E4"/>
          </w:pPr>
          <w:r>
            <w:rPr>
              <w:rStyle w:val="PlaceholderText"/>
            </w:rPr>
            <w:t>_________________________</w:t>
          </w:r>
        </w:p>
      </w:docPartBody>
    </w:docPart>
    <w:docPart>
      <w:docPartPr>
        <w:name w:val="792564D217144CFE89801A8A2F5DE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AFF769-056B-4D6C-8D75-E7F87E7F3907}"/>
      </w:docPartPr>
      <w:docPartBody>
        <w:p w:rsidR="00F64D5C" w:rsidRDefault="00F64D5C">
          <w:pPr>
            <w:pStyle w:val="792564D217144CFE89801A8A2F5DE4B2"/>
          </w:pPr>
          <w:r w:rsidRPr="009214BC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D5C"/>
    <w:rsid w:val="00F64D5C"/>
    <w:rsid w:val="00F7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7EBF79D93D24A0CB7F32B239D4C9D97">
    <w:name w:val="C7EBF79D93D24A0CB7F32B239D4C9D97"/>
  </w:style>
  <w:style w:type="paragraph" w:customStyle="1" w:styleId="481CD859656C48D59E545176E0E0DCA1">
    <w:name w:val="481CD859656C48D59E545176E0E0DCA1"/>
  </w:style>
  <w:style w:type="paragraph" w:customStyle="1" w:styleId="F24CD9954CD04996811E7A3BE82B5373">
    <w:name w:val="F24CD9954CD04996811E7A3BE82B5373"/>
  </w:style>
  <w:style w:type="paragraph" w:customStyle="1" w:styleId="870F21777A704DC1A6281B87EE9BABF9">
    <w:name w:val="870F21777A704DC1A6281B87EE9BABF9"/>
  </w:style>
  <w:style w:type="paragraph" w:customStyle="1" w:styleId="34AC5CD51DB442F68AA8599072890796">
    <w:name w:val="34AC5CD51DB442F68AA8599072890796"/>
  </w:style>
  <w:style w:type="paragraph" w:customStyle="1" w:styleId="7CA890F7B8274D92B175C65D2856BE37">
    <w:name w:val="7CA890F7B8274D92B175C65D2856BE37"/>
  </w:style>
  <w:style w:type="paragraph" w:customStyle="1" w:styleId="E304A54653954D25B07D28EAB4E72F5F">
    <w:name w:val="E304A54653954D25B07D28EAB4E72F5F"/>
  </w:style>
  <w:style w:type="paragraph" w:customStyle="1" w:styleId="44B27B2963A448409A3D125F3AE7E476">
    <w:name w:val="44B27B2963A448409A3D125F3AE7E476"/>
  </w:style>
  <w:style w:type="paragraph" w:customStyle="1" w:styleId="7B2B501648684ECABF75359C3890BB0D">
    <w:name w:val="7B2B501648684ECABF75359C3890BB0D"/>
  </w:style>
  <w:style w:type="paragraph" w:customStyle="1" w:styleId="3033EAD37D80476CA2D3FC8F597A5662">
    <w:name w:val="3033EAD37D80476CA2D3FC8F597A5662"/>
  </w:style>
  <w:style w:type="paragraph" w:customStyle="1" w:styleId="86AA4D37E79649F69AE18753C2C0FC10">
    <w:name w:val="86AA4D37E79649F69AE18753C2C0FC10"/>
  </w:style>
  <w:style w:type="paragraph" w:customStyle="1" w:styleId="9F74266497F1479A8F74B6DD5AB1510B">
    <w:name w:val="9F74266497F1479A8F74B6DD5AB1510B"/>
  </w:style>
  <w:style w:type="paragraph" w:customStyle="1" w:styleId="B587B0C5616345F4A1B06C3BE0F4D71A">
    <w:name w:val="B587B0C5616345F4A1B06C3BE0F4D71A"/>
  </w:style>
  <w:style w:type="paragraph" w:customStyle="1" w:styleId="A5A25DFA1E6D48A2BD8776D91FECB418">
    <w:name w:val="A5A25DFA1E6D48A2BD8776D91FECB418"/>
  </w:style>
  <w:style w:type="paragraph" w:customStyle="1" w:styleId="D495EB9F8EE446229F0FDFB3A4D30D6B">
    <w:name w:val="D495EB9F8EE446229F0FDFB3A4D30D6B"/>
  </w:style>
  <w:style w:type="paragraph" w:customStyle="1" w:styleId="9F2DCBC1CF884BB7BA1FE7E10ED0EBA8">
    <w:name w:val="9F2DCBC1CF884BB7BA1FE7E10ED0EBA8"/>
  </w:style>
  <w:style w:type="paragraph" w:customStyle="1" w:styleId="2C9A71FD044443DD9E32D3CB33347BB6">
    <w:name w:val="2C9A71FD044443DD9E32D3CB33347BB6"/>
  </w:style>
  <w:style w:type="paragraph" w:customStyle="1" w:styleId="3FC464D75D114B519A655B6D217965F0">
    <w:name w:val="3FC464D75D114B519A655B6D217965F0"/>
  </w:style>
  <w:style w:type="paragraph" w:customStyle="1" w:styleId="819CF9EE5D824A7893895C04BF771240">
    <w:name w:val="819CF9EE5D824A7893895C04BF771240"/>
  </w:style>
  <w:style w:type="paragraph" w:customStyle="1" w:styleId="BBF49EE405E64CFEA0A9972D22A1D71D">
    <w:name w:val="BBF49EE405E64CFEA0A9972D22A1D71D"/>
  </w:style>
  <w:style w:type="paragraph" w:customStyle="1" w:styleId="EFBAD434DA9A41FD9F5A03B9F3E7FC47">
    <w:name w:val="EFBAD434DA9A41FD9F5A03B9F3E7FC47"/>
  </w:style>
  <w:style w:type="paragraph" w:customStyle="1" w:styleId="81480DC73D9C414280448E64DF3B05B5">
    <w:name w:val="81480DC73D9C414280448E64DF3B05B5"/>
  </w:style>
  <w:style w:type="character" w:customStyle="1" w:styleId="Style2">
    <w:name w:val="Style2"/>
    <w:basedOn w:val="DefaultParagraphFont"/>
    <w:uiPriority w:val="1"/>
    <w:qFormat/>
    <w:rPr>
      <w:color w:val="0070C0"/>
    </w:rPr>
  </w:style>
  <w:style w:type="paragraph" w:customStyle="1" w:styleId="27635AE2F8244697895A5E980F5E3BD4">
    <w:name w:val="27635AE2F8244697895A5E980F5E3BD4"/>
  </w:style>
  <w:style w:type="paragraph" w:customStyle="1" w:styleId="C53965E1385942D18CF8CEA7292DB5CC">
    <w:name w:val="C53965E1385942D18CF8CEA7292DB5CC"/>
  </w:style>
  <w:style w:type="paragraph" w:customStyle="1" w:styleId="FCE6BC13E8084F43AD131283A269A606">
    <w:name w:val="FCE6BC13E8084F43AD131283A269A606"/>
  </w:style>
  <w:style w:type="paragraph" w:customStyle="1" w:styleId="902BF6EDB5124EFB92579AD899811877">
    <w:name w:val="902BF6EDB5124EFB92579AD899811877"/>
  </w:style>
  <w:style w:type="paragraph" w:customStyle="1" w:styleId="CC75C9DE4516415D84AF8060F6F1433B">
    <w:name w:val="CC75C9DE4516415D84AF8060F6F1433B"/>
  </w:style>
  <w:style w:type="paragraph" w:customStyle="1" w:styleId="DC6586A96B4B4A9089F0BB98EC038D37">
    <w:name w:val="DC6586A96B4B4A9089F0BB98EC038D37"/>
  </w:style>
  <w:style w:type="paragraph" w:customStyle="1" w:styleId="FFEC3F31900E4CAEA1BAA62A64FB1E93">
    <w:name w:val="FFEC3F31900E4CAEA1BAA62A64FB1E93"/>
  </w:style>
  <w:style w:type="paragraph" w:customStyle="1" w:styleId="078EDBBD2902437E91702E4D43E30034">
    <w:name w:val="078EDBBD2902437E91702E4D43E30034"/>
  </w:style>
  <w:style w:type="paragraph" w:customStyle="1" w:styleId="809FB976DE73450D974587021F0E3F91">
    <w:name w:val="809FB976DE73450D974587021F0E3F91"/>
  </w:style>
  <w:style w:type="paragraph" w:customStyle="1" w:styleId="B04178E5D69E49A8A33B5E424A335CBC">
    <w:name w:val="B04178E5D69E49A8A33B5E424A335CBC"/>
  </w:style>
  <w:style w:type="paragraph" w:customStyle="1" w:styleId="48B38982E803412C8BCF632996BEC37F">
    <w:name w:val="48B38982E803412C8BCF632996BEC37F"/>
  </w:style>
  <w:style w:type="paragraph" w:customStyle="1" w:styleId="8EFB84B3C6094FD1BA3CE41EA6BADEAD">
    <w:name w:val="8EFB84B3C6094FD1BA3CE41EA6BADEAD"/>
  </w:style>
  <w:style w:type="paragraph" w:customStyle="1" w:styleId="A2654C78CEAF4AB09BB9153EC8642206">
    <w:name w:val="A2654C78CEAF4AB09BB9153EC8642206"/>
  </w:style>
  <w:style w:type="paragraph" w:customStyle="1" w:styleId="F899DCF397BD4AB18BDECCB587A961C0">
    <w:name w:val="F899DCF397BD4AB18BDECCB587A961C0"/>
  </w:style>
  <w:style w:type="paragraph" w:customStyle="1" w:styleId="6D8219DAA7614F22A8151EFFD79D42DE">
    <w:name w:val="6D8219DAA7614F22A8151EFFD79D42DE"/>
  </w:style>
  <w:style w:type="paragraph" w:customStyle="1" w:styleId="39E238B957644F0E81D012603F8B7628">
    <w:name w:val="39E238B957644F0E81D012603F8B7628"/>
  </w:style>
  <w:style w:type="paragraph" w:customStyle="1" w:styleId="46991EDF36894A45BBEF2830EB770AFE">
    <w:name w:val="46991EDF36894A45BBEF2830EB770AFE"/>
  </w:style>
  <w:style w:type="paragraph" w:customStyle="1" w:styleId="C4C7C8F75E394767B03B7377E9214C34">
    <w:name w:val="C4C7C8F75E394767B03B7377E9214C34"/>
  </w:style>
  <w:style w:type="paragraph" w:customStyle="1" w:styleId="7A22A763944142C097581D5742250C61">
    <w:name w:val="7A22A763944142C097581D5742250C61"/>
  </w:style>
  <w:style w:type="paragraph" w:customStyle="1" w:styleId="977D1BC35593448DB4827680EF2D1F64">
    <w:name w:val="977D1BC35593448DB4827680EF2D1F64"/>
  </w:style>
  <w:style w:type="paragraph" w:customStyle="1" w:styleId="CF5A1E340D4C41BFB4E96DCD086A4064">
    <w:name w:val="CF5A1E340D4C41BFB4E96DCD086A4064"/>
  </w:style>
  <w:style w:type="paragraph" w:customStyle="1" w:styleId="CB0D3F58ABE64B1DBCE6C73EFC76B261">
    <w:name w:val="CB0D3F58ABE64B1DBCE6C73EFC76B261"/>
  </w:style>
  <w:style w:type="paragraph" w:customStyle="1" w:styleId="165B4C5357BA49A588104B1E386239E4">
    <w:name w:val="165B4C5357BA49A588104B1E386239E4"/>
  </w:style>
  <w:style w:type="paragraph" w:customStyle="1" w:styleId="792564D217144CFE89801A8A2F5DE4B2">
    <w:name w:val="792564D217144CFE89801A8A2F5DE4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F158 - ABI Client Referral Form-V011.dotx</Template>
  <TotalTime>9</TotalTime>
  <Pages>6</Pages>
  <Words>1143</Words>
  <Characters>7527</Characters>
  <Application>Microsoft Office Word</Application>
  <DocSecurity>0</DocSecurity>
  <Lines>304</Lines>
  <Paragraphs>178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Jordan</dc:creator>
  <cp:keywords/>
  <cp:lastModifiedBy>Rebecca Jordan</cp:lastModifiedBy>
  <cp:revision>1</cp:revision>
  <dcterms:created xsi:type="dcterms:W3CDTF">2026-04-28T12:31:00Z</dcterms:created>
  <dcterms:modified xsi:type="dcterms:W3CDTF">2026-04-28T12:40:00Z</dcterms:modified>
</cp:coreProperties>
</file>