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EA" w:rsidRDefault="006253EA" w:rsidP="008B006B">
      <w:pPr>
        <w:rPr>
          <w:rFonts w:ascii="Calibri" w:hAnsi="Calibri"/>
        </w:rPr>
      </w:pPr>
    </w:p>
    <w:p w:rsidR="00995755" w:rsidRDefault="006F0880" w:rsidP="008B006B">
      <w:pPr>
        <w:rPr>
          <w:rFonts w:ascii="Calibri" w:hAnsi="Calibri"/>
        </w:rPr>
      </w:pPr>
      <w:r w:rsidRPr="00054CC4">
        <w:rPr>
          <w:rFonts w:ascii="Calibri" w:hAnsi="Calibri"/>
        </w:rPr>
        <w:t xml:space="preserve">Please </w:t>
      </w:r>
      <w:r w:rsidR="002A3676">
        <w:rPr>
          <w:rFonts w:ascii="Calibri" w:hAnsi="Calibri"/>
        </w:rPr>
        <w:t xml:space="preserve">fill in this form as completely as you can, </w:t>
      </w:r>
      <w:r w:rsidRPr="00054CC4">
        <w:rPr>
          <w:rFonts w:ascii="Calibri" w:hAnsi="Calibri"/>
        </w:rPr>
        <w:t>as this will help us to deal with your enquiry more effectively.</w:t>
      </w:r>
      <w:r w:rsidR="002A3676">
        <w:rPr>
          <w:rFonts w:ascii="Calibri" w:hAnsi="Calibri"/>
        </w:rPr>
        <w:t xml:space="preserve">  </w:t>
      </w:r>
      <w:r w:rsidR="00AF7461">
        <w:rPr>
          <w:rFonts w:ascii="Calibri" w:hAnsi="Calibri"/>
        </w:rPr>
        <w:t>If you need help filling in the form</w:t>
      </w:r>
      <w:r w:rsidR="008F4C95">
        <w:rPr>
          <w:rFonts w:ascii="Calibri" w:hAnsi="Calibri"/>
        </w:rPr>
        <w:t>,</w:t>
      </w:r>
      <w:r w:rsidR="00AF7461">
        <w:rPr>
          <w:rFonts w:ascii="Calibri" w:hAnsi="Calibri"/>
        </w:rPr>
        <w:t xml:space="preserve"> please contact our helpline on 01206 768797.</w:t>
      </w:r>
    </w:p>
    <w:p w:rsidR="006F0880" w:rsidRPr="008B006B" w:rsidRDefault="00AF7461" w:rsidP="008B006B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</w:rPr>
        <w:t xml:space="preserve"> </w:t>
      </w:r>
    </w:p>
    <w:p w:rsidR="006F0880" w:rsidRPr="00054CC4" w:rsidRDefault="006F0880" w:rsidP="006F0880">
      <w:pPr>
        <w:jc w:val="center"/>
        <w:rPr>
          <w:rFonts w:ascii="Calibri" w:hAnsi="Calibri"/>
          <w:b/>
        </w:r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F779BC" w:rsidRPr="004A78E0" w:rsidTr="00083761">
        <w:trPr>
          <w:trHeight w:val="466"/>
        </w:trPr>
        <w:tc>
          <w:tcPr>
            <w:tcW w:w="10982" w:type="dxa"/>
            <w:shd w:val="clear" w:color="auto" w:fill="D6E3BC" w:themeFill="accent3" w:themeFillTint="66"/>
            <w:vAlign w:val="center"/>
          </w:tcPr>
          <w:p w:rsidR="00F779BC" w:rsidRPr="0050779D" w:rsidRDefault="00F6588B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F6588B">
              <w:rPr>
                <w:rFonts w:ascii="Calibri" w:hAnsi="Calibri"/>
                <w:b/>
                <w:sz w:val="22"/>
                <w:szCs w:val="22"/>
              </w:rPr>
              <w:t xml:space="preserve">ARE YOU COMPLETING THIS FORM FOR SOMEONE ELSE? </w:t>
            </w:r>
          </w:p>
        </w:tc>
      </w:tr>
      <w:tr w:rsidR="002A3676" w:rsidRPr="004A78E0" w:rsidTr="00A80A0B">
        <w:trPr>
          <w:trHeight w:val="737"/>
        </w:trPr>
        <w:tc>
          <w:tcPr>
            <w:tcW w:w="10982" w:type="dxa"/>
          </w:tcPr>
          <w:p w:rsidR="00F6588B" w:rsidRPr="004206F9" w:rsidRDefault="00263EF1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95147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03DB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Yes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42B0C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(please continue to section 2)</w:t>
            </w:r>
          </w:p>
          <w:p w:rsidR="002A3676" w:rsidRPr="004206F9" w:rsidRDefault="00263EF1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07572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I am applying for Headway Services myself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CF6290" w:rsidRPr="004206F9">
              <w:rPr>
                <w:rFonts w:ascii="Calibri" w:hAnsi="Calibri"/>
                <w:i/>
                <w:sz w:val="22"/>
                <w:szCs w:val="22"/>
              </w:rPr>
              <w:t>please complete section 3 onwards)</w:t>
            </w:r>
          </w:p>
        </w:tc>
      </w:tr>
      <w:tr w:rsidR="00A80A0B" w:rsidRPr="004A78E0" w:rsidTr="00A80A0B">
        <w:trPr>
          <w:trHeight w:val="737"/>
        </w:trPr>
        <w:tc>
          <w:tcPr>
            <w:tcW w:w="10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A0B" w:rsidRPr="00A80A0B" w:rsidRDefault="00A80A0B" w:rsidP="00C52495">
            <w:pPr>
              <w:rPr>
                <w:rFonts w:ascii="Calibri" w:hAnsi="Calibri"/>
                <w:sz w:val="22"/>
                <w:szCs w:val="22"/>
              </w:rPr>
            </w:pPr>
            <w:r w:rsidRPr="00A80A0B">
              <w:rPr>
                <w:rFonts w:ascii="Calibri" w:hAnsi="Calibri"/>
                <w:sz w:val="22"/>
                <w:szCs w:val="22"/>
              </w:rPr>
              <w:t>How can Headway Essex help,  tick all services of interest</w:t>
            </w:r>
          </w:p>
          <w:p w:rsidR="00A80A0B" w:rsidRPr="004206F9" w:rsidRDefault="00263EF1" w:rsidP="00C5249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5541095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80A0B" w:rsidRPr="00A80A0B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80A0B" w:rsidRPr="00A80A0B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80A0B" w:rsidRPr="004D5C8B">
              <w:rPr>
                <w:rFonts w:ascii="Calibri" w:hAnsi="Calibri"/>
                <w:sz w:val="22"/>
                <w:szCs w:val="22"/>
              </w:rPr>
              <w:t>Community Support</w:t>
            </w:r>
            <w:r w:rsidR="00A80A0B" w:rsidRPr="00A80A0B">
              <w:rPr>
                <w:rFonts w:ascii="Calibri" w:hAnsi="Calibri"/>
                <w:sz w:val="22"/>
                <w:szCs w:val="22"/>
              </w:rPr>
              <w:t xml:space="preserve">      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57876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80A0B" w:rsidRPr="00A80A0B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80A0B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80A0B">
              <w:rPr>
                <w:rFonts w:ascii="Calibri" w:hAnsi="Calibri"/>
                <w:sz w:val="22"/>
                <w:szCs w:val="22"/>
              </w:rPr>
              <w:t xml:space="preserve">Day Services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404644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80A0B" w:rsidRPr="00A80A0B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80A0B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80A0B">
              <w:rPr>
                <w:rFonts w:ascii="Calibri" w:hAnsi="Calibri"/>
                <w:sz w:val="22"/>
                <w:szCs w:val="22"/>
              </w:rPr>
              <w:t>Further Support and Therapies</w:t>
            </w:r>
          </w:p>
          <w:p w:rsidR="00A80A0B" w:rsidRPr="00A80A0B" w:rsidRDefault="00A80A0B" w:rsidP="00C5249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410"/>
        <w:gridCol w:w="3644"/>
      </w:tblGrid>
      <w:tr w:rsidR="002A3676" w:rsidRPr="004A78E0" w:rsidTr="00083761">
        <w:trPr>
          <w:trHeight w:val="466"/>
        </w:trPr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2A3676" w:rsidRPr="00F6588B" w:rsidRDefault="00646FF5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YOUR </w:t>
            </w:r>
            <w:r w:rsidR="002A3676" w:rsidRPr="00F6588B">
              <w:rPr>
                <w:rFonts w:ascii="Calibri" w:hAnsi="Calibri"/>
                <w:b/>
                <w:sz w:val="22"/>
                <w:szCs w:val="22"/>
              </w:rPr>
              <w:t>RELATIONSHIP TO THE PERSON BEING REFERRED</w:t>
            </w:r>
          </w:p>
        </w:tc>
      </w:tr>
      <w:tr w:rsidR="00215CD7" w:rsidRPr="004A78E0" w:rsidTr="00D70439">
        <w:trPr>
          <w:trHeight w:val="370"/>
        </w:trPr>
        <w:tc>
          <w:tcPr>
            <w:tcW w:w="4928" w:type="dxa"/>
            <w:vMerge w:val="restart"/>
            <w:tcBorders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Your Name</w:t>
            </w:r>
          </w:p>
          <w:sdt>
            <w:sdtPr>
              <w:rPr>
                <w:rStyle w:val="Style2"/>
              </w:rPr>
              <w:id w:val="-648052299"/>
              <w:placeholder>
                <w:docPart w:val="0E1537D59F1640E397DCFA09E19710D4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A1575B" w:rsidRDefault="00FF1315" w:rsidP="00FF1315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</w:t>
                </w:r>
                <w:r w:rsidR="00060410"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</w:p>
            </w:sdtContent>
          </w:sdt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215CD7" w:rsidRPr="00215CD7" w:rsidRDefault="00215CD7" w:rsidP="00A44504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 what capacity do you know the person with the brain injury?</w:t>
            </w:r>
          </w:p>
        </w:tc>
      </w:tr>
      <w:tr w:rsidR="00215CD7" w:rsidRPr="004A78E0" w:rsidTr="00D70439">
        <w:trPr>
          <w:trHeight w:val="735"/>
        </w:trPr>
        <w:tc>
          <w:tcPr>
            <w:tcW w:w="4928" w:type="dxa"/>
            <w:vMerge/>
            <w:tcBorders>
              <w:top w:val="nil"/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15CD7" w:rsidRPr="003C0141" w:rsidRDefault="00263EF1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832410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Spouse or Partner</w:t>
            </w:r>
          </w:p>
          <w:p w:rsidR="00215CD7" w:rsidRPr="003C0141" w:rsidRDefault="00263EF1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19472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Family member</w:t>
            </w:r>
          </w:p>
          <w:p w:rsidR="00215CD7" w:rsidRPr="003C0141" w:rsidRDefault="00263EF1" w:rsidP="00083761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16746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83761">
              <w:rPr>
                <w:rFonts w:ascii="Calibri" w:hAnsi="Calibri"/>
                <w:sz w:val="22"/>
                <w:szCs w:val="22"/>
              </w:rPr>
              <w:t xml:space="preserve"> Friend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</w:tcBorders>
          </w:tcPr>
          <w:p w:rsidR="00215CD7" w:rsidRPr="003C0141" w:rsidRDefault="00263EF1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074021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Professional</w:t>
            </w:r>
          </w:p>
          <w:p w:rsidR="00A53377" w:rsidRPr="003C0141" w:rsidRDefault="00263EF1" w:rsidP="00C424E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07133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42B0C" w:rsidRPr="00A53377">
              <w:rPr>
                <w:rFonts w:ascii="Calibri" w:hAnsi="Calibri"/>
                <w:i/>
                <w:sz w:val="20"/>
                <w:szCs w:val="20"/>
              </w:rPr>
              <w:t>(please specify)</w:t>
            </w:r>
          </w:p>
        </w:tc>
      </w:tr>
      <w:tr w:rsidR="00F779BC" w:rsidRPr="004A78E0" w:rsidTr="00D70439">
        <w:trPr>
          <w:trHeight w:val="735"/>
        </w:trPr>
        <w:tc>
          <w:tcPr>
            <w:tcW w:w="4928" w:type="dxa"/>
            <w:tcBorders>
              <w:top w:val="nil"/>
              <w:right w:val="nil"/>
            </w:tcBorders>
          </w:tcPr>
          <w:p w:rsidR="00995755" w:rsidRDefault="00995755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779BC" w:rsidRDefault="002A3676" w:rsidP="005A2F9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your agency </w:t>
            </w:r>
            <w:r w:rsidRPr="00A44504">
              <w:rPr>
                <w:rFonts w:ascii="Calibri" w:hAnsi="Calibri"/>
                <w:b/>
                <w:i/>
                <w:sz w:val="22"/>
                <w:szCs w:val="22"/>
              </w:rPr>
              <w:t>(if professional)</w:t>
            </w:r>
          </w:p>
          <w:sdt>
            <w:sdtPr>
              <w:rPr>
                <w:rStyle w:val="Style2"/>
              </w:rPr>
              <w:id w:val="-889417650"/>
              <w:placeholder>
                <w:docPart w:val="A4E3DBB7B3B4443485B017994FA1D803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i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i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  <w:r w:rsidRPr="003C0141">
              <w:rPr>
                <w:rFonts w:ascii="Calibri" w:hAnsi="Calibri"/>
                <w:b/>
                <w:sz w:val="22"/>
                <w:szCs w:val="22"/>
              </w:rPr>
              <w:t>Address:</w:t>
            </w:r>
          </w:p>
          <w:sdt>
            <w:sdtPr>
              <w:rPr>
                <w:rStyle w:val="Style2"/>
              </w:rPr>
              <w:id w:val="1803725330"/>
              <w:placeholder>
                <w:docPart w:val="250F6CBEEF4143D3B6EB455D27688F60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P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top w:val="nil"/>
              <w:left w:val="nil"/>
            </w:tcBorders>
          </w:tcPr>
          <w:p w:rsidR="00995755" w:rsidRDefault="00995755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</w:t>
            </w:r>
            <w:r w:rsidR="003211EC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663004591"/>
                <w:placeholder>
                  <w:docPart w:val="D0AC70DA4F2B442E88352725652D18F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</w:t>
            </w:r>
            <w:r w:rsidR="00A44504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774066884"/>
                <w:placeholder>
                  <w:docPart w:val="2C5A224A43BF45F897D5C9BFD75C953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_____________________________________</w:t>
                </w:r>
              </w:sdtContent>
            </w:sdt>
          </w:p>
          <w:p w:rsidR="005A2F9E" w:rsidRPr="002A3676" w:rsidRDefault="005A2F9E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EB2B7F" w:rsidRPr="004A78E0" w:rsidTr="005A2F9E">
        <w:trPr>
          <w:trHeight w:val="735"/>
        </w:trPr>
        <w:tc>
          <w:tcPr>
            <w:tcW w:w="10982" w:type="dxa"/>
            <w:gridSpan w:val="3"/>
            <w:tcBorders>
              <w:bottom w:val="single" w:sz="4" w:space="0" w:color="auto"/>
            </w:tcBorders>
          </w:tcPr>
          <w:p w:rsidR="00574394" w:rsidRPr="004206F9" w:rsidRDefault="00574394" w:rsidP="00574394">
            <w:pPr>
              <w:rPr>
                <w:rFonts w:ascii="Calibri" w:hAnsi="Calibri"/>
                <w:sz w:val="22"/>
                <w:szCs w:val="22"/>
              </w:rPr>
            </w:pPr>
            <w:r w:rsidRPr="00574394">
              <w:rPr>
                <w:rFonts w:ascii="Calibri" w:hAnsi="Calibri"/>
                <w:b/>
                <w:sz w:val="22"/>
                <w:szCs w:val="22"/>
              </w:rPr>
              <w:t xml:space="preserve">Is the person aware of this referral          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4094328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574394">
              <w:rPr>
                <w:rFonts w:ascii="Calibri" w:hAnsi="Calibri"/>
                <w:b/>
                <w:sz w:val="22"/>
                <w:szCs w:val="22"/>
              </w:rPr>
              <w:t>Yes</w:t>
            </w:r>
            <w:r>
              <w:rPr>
                <w:rFonts w:ascii="Calibri" w:hAnsi="Calibri"/>
                <w:sz w:val="22"/>
                <w:szCs w:val="22"/>
              </w:rPr>
              <w:t xml:space="preserve">        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04221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EB2B7F" w:rsidRPr="00215CD7" w:rsidRDefault="008A42C3" w:rsidP="00937F6F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17678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IMPORTANT - </w:t>
            </w:r>
            <w:r w:rsidRPr="00942B0C">
              <w:rPr>
                <w:rFonts w:ascii="Calibri" w:hAnsi="Calibri"/>
                <w:sz w:val="22"/>
                <w:szCs w:val="22"/>
              </w:rPr>
              <w:t xml:space="preserve">in order that we can provide support please ensure the person being referred has completed and signed </w:t>
            </w:r>
            <w:r w:rsidR="00942B0C">
              <w:rPr>
                <w:rFonts w:ascii="Calibri" w:hAnsi="Calibri"/>
                <w:sz w:val="22"/>
                <w:szCs w:val="22"/>
              </w:rPr>
              <w:t>s</w:t>
            </w:r>
            <w:r w:rsidR="00A1575B">
              <w:rPr>
                <w:rFonts w:ascii="Calibri" w:hAnsi="Calibri"/>
                <w:sz w:val="22"/>
                <w:szCs w:val="22"/>
              </w:rPr>
              <w:t>ection 8</w:t>
            </w:r>
            <w:r w:rsidRPr="00942B0C">
              <w:rPr>
                <w:rFonts w:ascii="Calibri" w:hAnsi="Calibri"/>
                <w:sz w:val="22"/>
                <w:szCs w:val="22"/>
              </w:rPr>
              <w:t>, the declaration and consent form.</w:t>
            </w:r>
            <w:r w:rsidRPr="00942B0C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552DE2">
              <w:rPr>
                <w:rFonts w:ascii="Calibri" w:hAnsi="Calibri"/>
                <w:b/>
                <w:sz w:val="22"/>
                <w:szCs w:val="22"/>
              </w:rPr>
              <w:t xml:space="preserve">    </w:t>
            </w:r>
            <w:r w:rsidRPr="00942B0C">
              <w:rPr>
                <w:rFonts w:ascii="Calibri" w:hAnsi="Calibri"/>
                <w:b/>
                <w:i/>
                <w:sz w:val="22"/>
                <w:szCs w:val="22"/>
              </w:rPr>
              <w:t>(Please fill in the rest of this form.)</w:t>
            </w: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5491"/>
      </w:tblGrid>
      <w:tr w:rsidR="00F779BC" w:rsidRPr="004A78E0" w:rsidTr="00083761">
        <w:trPr>
          <w:trHeight w:val="482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779BC" w:rsidRPr="00CF6290" w:rsidRDefault="0050779D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CF6290">
              <w:rPr>
                <w:rFonts w:ascii="Calibri" w:hAnsi="Calibri"/>
                <w:b/>
                <w:sz w:val="22"/>
                <w:szCs w:val="22"/>
              </w:rPr>
              <w:t>DETAILS OF PERSON BEING REFERRED</w:t>
            </w:r>
          </w:p>
        </w:tc>
      </w:tr>
      <w:tr w:rsidR="001C7D54" w:rsidRPr="004A78E0" w:rsidTr="008F2A1A">
        <w:trPr>
          <w:trHeight w:val="567"/>
        </w:trPr>
        <w:tc>
          <w:tcPr>
            <w:tcW w:w="5491" w:type="dxa"/>
            <w:tcBorders>
              <w:bottom w:val="single" w:sz="4" w:space="0" w:color="auto"/>
              <w:right w:val="nil"/>
            </w:tcBorders>
            <w:vAlign w:val="center"/>
          </w:tcPr>
          <w:p w:rsidR="008F2A1A" w:rsidRDefault="008F2A1A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396399897"/>
                <w:placeholder>
                  <w:docPart w:val="242EC406F5F7448F8D60BD7257ECE4AC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="00D40183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 w:rsidR="008F2A1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21303000"/>
                <w:placeholder>
                  <w:docPart w:val="3369AFDA7D684CDCB9E177FDAE76575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First Name 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(known as):</w:t>
            </w:r>
            <w:sdt>
              <w:sdtPr>
                <w:rPr>
                  <w:rStyle w:val="Style2"/>
                </w:rPr>
                <w:id w:val="-1981764761"/>
                <w:placeholder>
                  <w:docPart w:val="F54B97E469D543E4B51807B95F03FF0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E657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2971755"/>
                <w:placeholder>
                  <w:docPart w:val="289D3F80EB764DE8B07BB014BE9EAD6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Current a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ddress and postcode:</w:t>
            </w:r>
          </w:p>
          <w:sdt>
            <w:sdtPr>
              <w:rPr>
                <w:rStyle w:val="Style2"/>
              </w:rPr>
              <w:id w:val="-2006576009"/>
              <w:placeholder>
                <w:docPart w:val="E3FE718247D040828967C191D082BCFF"/>
              </w:placeholder>
              <w:text/>
            </w:sdtPr>
            <w:sdtEndPr>
              <w:rPr>
                <w:rStyle w:val="Style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A230C6">
                  <w:rPr>
                    <w:rStyle w:val="Style2"/>
                    <w:color w:val="808080" w:themeColor="background1" w:themeShade="80"/>
                  </w:rPr>
                  <w:t>______________________________________</w:t>
                </w:r>
              </w:p>
            </w:sdtContent>
          </w:sdt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tag w:val="Postcode"/>
              <w:id w:val="1975944850"/>
              <w:placeholder>
                <w:docPart w:val="756D662D5A48433E8E5A653716322CEE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:rsidR="001C7D54" w:rsidRPr="00D44780" w:rsidRDefault="001C7D54" w:rsidP="00D4018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491" w:type="dxa"/>
            <w:tcBorders>
              <w:left w:val="nil"/>
              <w:bottom w:val="single" w:sz="4" w:space="0" w:color="auto"/>
            </w:tcBorders>
            <w:vAlign w:val="center"/>
          </w:tcPr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5095967"/>
                <w:placeholder>
                  <w:docPart w:val="AB60273376B74F428C012D3BC9F5719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Email: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409207956"/>
                <w:placeholder>
                  <w:docPart w:val="8092EFC64B2144D7AA7BD0A695FC32C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Style w:val="Style2"/>
                </w:rPr>
                <w:id w:val="-1436443163"/>
                <w:placeholder>
                  <w:docPart w:val="577AB3BA2125444F9CCD38CC2828A60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C7D54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Gender: </w:t>
            </w:r>
            <w:sdt>
              <w:sdtPr>
                <w:rPr>
                  <w:rStyle w:val="Style2"/>
                </w:rPr>
                <w:id w:val="-1349945107"/>
                <w:placeholder>
                  <w:docPart w:val="F125E10B10664E3F887D6A07E004F68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DE05D1" w:rsidRDefault="00DE05D1"/>
    <w:p w:rsidR="00995755" w:rsidRDefault="00995755">
      <w:pPr>
        <w:sectPr w:rsidR="00995755" w:rsidSect="00995755">
          <w:footerReference w:type="default" r:id="rId7"/>
          <w:headerReference w:type="first" r:id="rId8"/>
          <w:footerReference w:type="first" r:id="rId9"/>
          <w:pgSz w:w="12240" w:h="15840" w:code="1"/>
          <w:pgMar w:top="1843" w:right="737" w:bottom="360" w:left="737" w:header="709" w:footer="589" w:gutter="0"/>
          <w:cols w:space="708"/>
          <w:titlePg/>
          <w:docGrid w:linePitch="360"/>
        </w:sect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424E5" w:rsidRPr="004A78E0" w:rsidTr="00083761"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424E5" w:rsidRPr="00BA6929" w:rsidRDefault="00C424E5" w:rsidP="00BA6929">
            <w:pPr>
              <w:rPr>
                <w:rFonts w:ascii="Calibri" w:hAnsi="Calibri"/>
                <w:b/>
                <w:sz w:val="22"/>
                <w:szCs w:val="22"/>
              </w:rPr>
            </w:pPr>
            <w:r w:rsidRPr="00BA6929">
              <w:rPr>
                <w:rFonts w:ascii="Calibri" w:hAnsi="Calibri"/>
                <w:b/>
                <w:sz w:val="22"/>
                <w:szCs w:val="22"/>
              </w:rPr>
              <w:lastRenderedPageBreak/>
              <w:t>Language and Cultural background (optional)</w:t>
            </w:r>
          </w:p>
          <w:p w:rsidR="00C424E5" w:rsidRPr="00BA6929" w:rsidRDefault="00C424E5" w:rsidP="00BA6929">
            <w:pPr>
              <w:rPr>
                <w:rFonts w:ascii="Calibri" w:hAnsi="Calibri"/>
                <w:i/>
                <w:sz w:val="18"/>
                <w:szCs w:val="18"/>
              </w:rPr>
            </w:pPr>
            <w:r w:rsidRPr="00BA6929">
              <w:rPr>
                <w:rFonts w:ascii="Calibri" w:hAnsi="Calibri"/>
                <w:i/>
                <w:sz w:val="18"/>
                <w:szCs w:val="18"/>
              </w:rPr>
              <w:t>Your answers help us to develop better services.  We use them only to ensure our services reflect the backgrounds of the people we support.</w:t>
            </w:r>
          </w:p>
        </w:tc>
      </w:tr>
      <w:tr w:rsidR="00C424E5" w:rsidRPr="004A78E0" w:rsidTr="004E1D98">
        <w:trPr>
          <w:trHeight w:val="652"/>
        </w:trPr>
        <w:tc>
          <w:tcPr>
            <w:tcW w:w="4928" w:type="dxa"/>
            <w:gridSpan w:val="2"/>
            <w:tcBorders>
              <w:bottom w:val="nil"/>
              <w:right w:val="nil"/>
            </w:tcBorders>
            <w:vAlign w:val="center"/>
          </w:tcPr>
          <w:p w:rsidR="00C424E5" w:rsidRDefault="00C424E5" w:rsidP="006A7A1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Country of origin: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272784819"/>
                <w:placeholder>
                  <w:docPart w:val="2A6FCA85AA2F4E9B83DBF3EC97AE365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6A7A1B" w:rsidRPr="008F2A1A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C424E5" w:rsidRDefault="00C424E5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Can you speak English?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491883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86790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0A1791" w:rsidRPr="004A78E0" w:rsidTr="004E1D98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0A1791" w:rsidRDefault="000A1791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Ethnic or cultural background:</w:t>
            </w:r>
          </w:p>
          <w:p w:rsidR="000A1791" w:rsidRPr="00AF746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600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Asian</w:t>
            </w:r>
          </w:p>
          <w:p w:rsidR="000A1791" w:rsidRPr="00AF746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451667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Black -  British</w:t>
            </w:r>
          </w:p>
          <w:p w:rsidR="000A1791" w:rsidRPr="00AF746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7004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Black – African</w:t>
            </w:r>
          </w:p>
          <w:p w:rsidR="000A1791" w:rsidRPr="004A78E0" w:rsidRDefault="000A1791" w:rsidP="00552DE2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179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0A179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61375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Chinese</w:t>
            </w:r>
          </w:p>
          <w:p w:rsidR="000A1791" w:rsidRPr="00AF746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562301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Mixed – White/Asian</w:t>
            </w:r>
          </w:p>
          <w:p w:rsidR="000A1791" w:rsidRPr="00AF746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23784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Mixed – White/Black</w:t>
            </w:r>
          </w:p>
          <w:p w:rsidR="000A1791" w:rsidRPr="00AF746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0A179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0A179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9175274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White – British</w:t>
            </w:r>
          </w:p>
          <w:p w:rsidR="000A1791" w:rsidRPr="00AF7461" w:rsidRDefault="00263EF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797794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White – Irish </w:t>
            </w:r>
          </w:p>
          <w:p w:rsidR="000A1791" w:rsidRPr="004A78E0" w:rsidRDefault="00263EF1" w:rsidP="0057439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247480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0A1791" w:rsidRPr="00AF7461">
              <w:rPr>
                <w:rFonts w:ascii="Calibri" w:hAnsi="Calibri"/>
                <w:i/>
                <w:sz w:val="22"/>
                <w:szCs w:val="22"/>
              </w:rPr>
              <w:t>(please state)</w:t>
            </w:r>
          </w:p>
        </w:tc>
      </w:tr>
      <w:tr w:rsidR="00C424E5" w:rsidRPr="004A78E0" w:rsidTr="004E1D98">
        <w:trPr>
          <w:trHeight w:val="616"/>
        </w:trPr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424E5" w:rsidRDefault="00C424E5" w:rsidP="006A7A1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Religion: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909001636"/>
                <w:placeholder>
                  <w:docPart w:val="79EAC56258834BC7B9BBB999775B826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6A7A1B">
                  <w:rPr>
                    <w:rStyle w:val="PlaceholderText"/>
                  </w:rPr>
                  <w:t>___________________________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424E5" w:rsidRDefault="00263EF1" w:rsidP="0049007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95044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AF7461">
              <w:rPr>
                <w:rFonts w:ascii="Calibri" w:hAnsi="Calibri"/>
                <w:sz w:val="22"/>
                <w:szCs w:val="22"/>
              </w:rPr>
              <w:t xml:space="preserve">  Rather not say</w:t>
            </w:r>
          </w:p>
        </w:tc>
      </w:tr>
    </w:tbl>
    <w:p w:rsidR="000A1791" w:rsidRDefault="000A1791"/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24162" w:rsidRPr="004A78E0" w:rsidTr="00083761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D00154" w:rsidRDefault="00C24162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 xml:space="preserve">Details of the </w:t>
            </w:r>
            <w:r w:rsidR="00083761">
              <w:rPr>
                <w:rFonts w:ascii="Calibri" w:hAnsi="Calibri"/>
                <w:b/>
                <w:sz w:val="22"/>
                <w:szCs w:val="22"/>
              </w:rPr>
              <w:t xml:space="preserve">Person with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Acquired Brain Injury (ABI)</w:t>
            </w:r>
            <w:r w:rsidR="00D00154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083761">
              <w:rPr>
                <w:rFonts w:ascii="Calibri" w:hAnsi="Calibri"/>
                <w:b/>
                <w:sz w:val="22"/>
                <w:szCs w:val="22"/>
              </w:rPr>
              <w:t>who is being cared for</w:t>
            </w:r>
          </w:p>
          <w:p w:rsidR="00C24162" w:rsidRPr="0053786A" w:rsidRDefault="00C24162" w:rsidP="0053786A">
            <w:pPr>
              <w:pStyle w:val="ListParagraph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650FCD" w:rsidRPr="004A78E0" w:rsidTr="002861FC">
        <w:trPr>
          <w:trHeight w:val="567"/>
        </w:trPr>
        <w:tc>
          <w:tcPr>
            <w:tcW w:w="4928" w:type="dxa"/>
            <w:gridSpan w:val="2"/>
            <w:tcBorders>
              <w:bottom w:val="nil"/>
              <w:right w:val="nil"/>
            </w:tcBorders>
          </w:tcPr>
          <w:p w:rsidR="002861FC" w:rsidRDefault="002861FC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person with ABI: </w:t>
            </w:r>
            <w:sdt>
              <w:sdtPr>
                <w:rPr>
                  <w:rStyle w:val="Style2"/>
                </w:rPr>
                <w:id w:val="-1818093194"/>
                <w:placeholder>
                  <w:docPart w:val="ACB5E0CC6AE14FCB9308624CF61AB2B8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194427505"/>
                <w:placeholder>
                  <w:docPart w:val="67DC61AA86B4466EB8379F101D65636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>___________________</w:t>
                </w:r>
              </w:sdtContent>
            </w:sdt>
          </w:p>
          <w:p w:rsidR="00650FCD" w:rsidRDefault="00AB4CBF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of injury: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2026437505"/>
                <w:placeholder>
                  <w:docPart w:val="531B552522AE437390201F78F7BB82D8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="002861FC" w:rsidRPr="00A230C6">
                  <w:rPr>
                    <w:rStyle w:val="Style2"/>
                    <w:color w:val="808080" w:themeColor="background1" w:themeShade="80"/>
                  </w:rPr>
                  <w:t>_________________________</w:t>
                </w:r>
              </w:sdtContent>
            </w:sdt>
          </w:p>
          <w:p w:rsidR="00650FCD" w:rsidRPr="004A78E0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</w:tcPr>
          <w:p w:rsidR="00AB4CBF" w:rsidRDefault="00A44504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Do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 xml:space="preserve">you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have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>medical confirmation of Acquired brain injury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>?</w:t>
            </w:r>
          </w:p>
          <w:p w:rsidR="00463D4F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83590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 - </w:t>
            </w:r>
            <w:r w:rsidR="006D50F9" w:rsidRPr="00EF2330">
              <w:rPr>
                <w:rFonts w:ascii="Calibri" w:hAnsi="Calibri"/>
                <w:sz w:val="22"/>
                <w:szCs w:val="22"/>
              </w:rPr>
              <w:t>Please provide a copy for our records</w:t>
            </w:r>
          </w:p>
          <w:p w:rsidR="00315C5A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88498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315C5A" w:rsidRPr="00315C5A">
              <w:rPr>
                <w:rFonts w:ascii="Calibri" w:hAnsi="Calibri"/>
                <w:sz w:val="22"/>
                <w:szCs w:val="22"/>
              </w:rPr>
              <w:t>No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083761" w:rsidRDefault="00083761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</w:p>
          <w:p w:rsidR="00083761" w:rsidRPr="00083761" w:rsidRDefault="00083761" w:rsidP="008A42C3">
            <w:pPr>
              <w:ind w:left="317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Is the person with ABI aware of this referral?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26397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826282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930BA0"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5937AA" w:rsidRPr="004A78E0" w:rsidTr="004E361A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5937AA" w:rsidRDefault="005937AA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Cause of Injury:</w:t>
            </w: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82049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Road Traffic Collision </w:t>
            </w: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07299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Fall</w:t>
            </w: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302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Sport / Leisure Accident</w:t>
            </w:r>
          </w:p>
          <w:p w:rsidR="005937AA" w:rsidRPr="00A44504" w:rsidRDefault="00263EF1" w:rsidP="00A4450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35181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Assault / Violence</w:t>
            </w: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10669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Stroke</w:t>
            </w: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613196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Hemorrhage (bleed)</w:t>
            </w:r>
          </w:p>
          <w:p w:rsidR="005937AA" w:rsidRDefault="00263EF1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890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Meningitis or Encephalitis</w:t>
            </w:r>
          </w:p>
          <w:p w:rsidR="005937AA" w:rsidRPr="00AF7461" w:rsidRDefault="00263EF1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0036885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Anoxia/Hypoxia (lack of oxygen)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69866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937AA" w:rsidRPr="00A13936">
              <w:rPr>
                <w:rFonts w:ascii="Calibri" w:hAnsi="Calibri"/>
                <w:sz w:val="22"/>
                <w:szCs w:val="22"/>
                <w:lang w:val="en-GB"/>
              </w:rPr>
              <w:t>Tumour</w:t>
            </w:r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removal</w:t>
            </w:r>
          </w:p>
          <w:p w:rsidR="005937AA" w:rsidRPr="00AF7461" w:rsidRDefault="00263EF1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776187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Alcohol-related brain injury</w:t>
            </w:r>
          </w:p>
          <w:p w:rsidR="005937AA" w:rsidRDefault="00263EF1" w:rsidP="005937A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860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5937AA" w:rsidRPr="00AF7461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  <w:tr w:rsidR="00650FCD" w:rsidRPr="004A78E0" w:rsidTr="004E361A">
        <w:tc>
          <w:tcPr>
            <w:tcW w:w="10982" w:type="dxa"/>
            <w:gridSpan w:val="4"/>
            <w:tcBorders>
              <w:top w:val="nil"/>
              <w:bottom w:val="single" w:sz="4" w:space="0" w:color="auto"/>
            </w:tcBorders>
          </w:tcPr>
          <w:p w:rsidR="008D7D08" w:rsidRDefault="008D7D08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50FCD" w:rsidRDefault="00930BA0" w:rsidP="00930BA0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Relationship to the Carer:</w:t>
            </w:r>
          </w:p>
          <w:p w:rsidR="00930BA0" w:rsidRDefault="00263EF1" w:rsidP="00930BA0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5628585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Spouse or Partner                 </w:t>
            </w:r>
            <w:r w:rsidR="004E361A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7651807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 w:rsidRPr="00930BA0">
              <w:rPr>
                <w:rFonts w:ascii="Calibri" w:hAnsi="Calibri"/>
                <w:sz w:val="22"/>
                <w:szCs w:val="22"/>
              </w:rPr>
              <w:t>Friend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    </w:t>
            </w:r>
          </w:p>
          <w:p w:rsidR="00930BA0" w:rsidRPr="004A78E0" w:rsidRDefault="00263EF1" w:rsidP="00930BA0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6987317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Family member   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3871502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30BA0" w:rsidRPr="00930BA0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</w:tbl>
    <w:p w:rsidR="00DE05D1" w:rsidRDefault="00DE05D1"/>
    <w:p w:rsidR="00930BA0" w:rsidRDefault="00930BA0"/>
    <w:tbl>
      <w:tblPr>
        <w:tblW w:w="11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3"/>
      </w:tblGrid>
      <w:tr w:rsidR="004E361A" w:rsidRPr="004E361A" w:rsidTr="004E361A">
        <w:trPr>
          <w:trHeight w:val="465"/>
        </w:trPr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61A" w:rsidRDefault="004E361A" w:rsidP="004E361A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HOW CAN WE HELP?</w:t>
            </w:r>
          </w:p>
        </w:tc>
      </w:tr>
      <w:tr w:rsidR="001A2A45" w:rsidRPr="004A78E0" w:rsidTr="001A2141"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2A45" w:rsidRDefault="004E361A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What are the current issues/concerns?</w:t>
            </w:r>
          </w:p>
          <w:sdt>
            <w:sdtPr>
              <w:rPr>
                <w:rStyle w:val="Style2"/>
              </w:rPr>
              <w:id w:val="-888417127"/>
              <w:placeholder>
                <w:docPart w:val="FA38B85E3B0E43FA9BF73D0BB4E6B13F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A2A45" w:rsidRDefault="008D7D08" w:rsidP="00080038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139965719"/>
              <w:placeholder>
                <w:docPart w:val="87BC737A0AAC4D388FCBC4C4C898D4A4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Style w:val="Style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1A2A45" w:rsidRPr="004A78E0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E361A" w:rsidRPr="004A78E0" w:rsidTr="001A2141">
        <w:tc>
          <w:tcPr>
            <w:tcW w:w="1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How can Headway Essex help?</w:t>
            </w:r>
          </w:p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666368014"/>
              <w:placeholder>
                <w:docPart w:val="FCBE3A55B6254215A6E9BA3151B54A41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4E36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1570337899"/>
              <w:placeholder>
                <w:docPart w:val="2F73B755344D47BD94B72E2FC810BC25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Style w:val="Style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1A2141" w:rsidRDefault="001A2141"/>
    <w:p w:rsidR="001A2141" w:rsidRDefault="001A2141"/>
    <w:p w:rsidR="001A2141" w:rsidRDefault="001A2141" w:rsidP="00603A1F">
      <w:pPr>
        <w:jc w:val="center"/>
      </w:pPr>
    </w:p>
    <w:tbl>
      <w:tblPr>
        <w:tblW w:w="11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3"/>
      </w:tblGrid>
      <w:tr w:rsidR="004E361A" w:rsidRPr="004A78E0" w:rsidTr="001A2141"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Please supply any other information that you feel is relevant to enable us to support you.</w:t>
            </w:r>
          </w:p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1892033177"/>
              <w:placeholder>
                <w:docPart w:val="D0CA5BB1A7D3463AB59F17D721D0B43D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4E36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692499142"/>
              <w:placeholder>
                <w:docPart w:val="CBCB640ADB6B48758302BC2BFFC87442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Style w:val="Style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E30BF" w:rsidRPr="004A78E0" w:rsidTr="004E361A">
        <w:tc>
          <w:tcPr>
            <w:tcW w:w="1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91" w:rsidRDefault="003E30BF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Would you be able to travel to one of our offices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in Benfleet</w:t>
            </w:r>
            <w:r w:rsidR="000A1791">
              <w:rPr>
                <w:rFonts w:ascii="Calibri" w:hAnsi="Calibri"/>
                <w:b/>
                <w:sz w:val="22"/>
                <w:szCs w:val="22"/>
              </w:rPr>
              <w:t xml:space="preserve"> or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Colchester </w:t>
            </w:r>
            <w:r>
              <w:rPr>
                <w:rFonts w:ascii="Calibri" w:hAnsi="Calibri"/>
                <w:b/>
                <w:sz w:val="22"/>
                <w:szCs w:val="22"/>
              </w:rPr>
              <w:t>to meet with a worker if required?</w:t>
            </w:r>
          </w:p>
          <w:p w:rsidR="003E30BF" w:rsidRDefault="003E30BF" w:rsidP="005937A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73583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Yes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37618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No</w:t>
            </w:r>
          </w:p>
          <w:p w:rsidR="00BA6929" w:rsidRPr="004A78E0" w:rsidRDefault="00BA6929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2268"/>
        <w:gridCol w:w="2794"/>
      </w:tblGrid>
      <w:tr w:rsidR="00EB2B7F" w:rsidRPr="004A78E0" w:rsidTr="00083761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EB2B7F" w:rsidRPr="00315C5A" w:rsidRDefault="00EB2B7F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 xml:space="preserve">SUPPORT/SERVICES 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 xml:space="preserve">CURRENTLY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IN PLACE</w:t>
            </w:r>
          </w:p>
        </w:tc>
      </w:tr>
      <w:tr w:rsidR="008A42C3" w:rsidRPr="004A78E0" w:rsidTr="00617D5D">
        <w:tc>
          <w:tcPr>
            <w:tcW w:w="4361" w:type="dxa"/>
            <w:tcBorders>
              <w:bottom w:val="nil"/>
              <w:right w:val="nil"/>
            </w:tcBorders>
          </w:tcPr>
          <w:p w:rsidR="008A42C3" w:rsidRDefault="008A42C3" w:rsidP="00715FBC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r w:rsidRPr="00A44504">
              <w:rPr>
                <w:rFonts w:ascii="Calibri" w:hAnsi="Calibri"/>
                <w:b/>
                <w:sz w:val="22"/>
                <w:szCs w:val="22"/>
              </w:rPr>
              <w:t xml:space="preserve">What benefits are in Place?  </w:t>
            </w:r>
          </w:p>
          <w:p w:rsidR="008A42C3" w:rsidRPr="00AF7461" w:rsidRDefault="00263EF1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558983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hild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T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ax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>redits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A42C3" w:rsidRPr="00AF7461" w:rsidRDefault="00263EF1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99082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E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mployment and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>upport allowance</w:t>
            </w:r>
          </w:p>
          <w:p w:rsidR="00703D34" w:rsidRPr="00AF7461" w:rsidRDefault="00263EF1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231380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Housing Benefit</w:t>
            </w:r>
          </w:p>
          <w:p w:rsidR="008A42C3" w:rsidRDefault="008A42C3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nil"/>
              <w:right w:val="nil"/>
            </w:tcBorders>
          </w:tcPr>
          <w:p w:rsidR="00646FF5" w:rsidRDefault="00646FF5" w:rsidP="00715FBC">
            <w:pPr>
              <w:ind w:left="1080"/>
              <w:rPr>
                <w:rFonts w:ascii="Calibri" w:hAnsi="Calibri"/>
                <w:sz w:val="22"/>
                <w:szCs w:val="22"/>
              </w:rPr>
            </w:pPr>
          </w:p>
          <w:p w:rsidR="008A42C3" w:rsidRDefault="00263EF1" w:rsidP="00646FF5">
            <w:pPr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977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Income Support </w:t>
            </w:r>
          </w:p>
          <w:p w:rsidR="00703D34" w:rsidRDefault="00263EF1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1370933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J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ob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eekers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A</w:t>
            </w:r>
            <w:r w:rsidR="00646FF5">
              <w:rPr>
                <w:rFonts w:ascii="Calibri" w:hAnsi="Calibri"/>
                <w:sz w:val="22"/>
                <w:szCs w:val="22"/>
              </w:rPr>
              <w:t>llowance</w:t>
            </w:r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3D34" w:rsidRPr="00AF7461" w:rsidRDefault="00263EF1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34633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Personal Independence Payment</w:t>
            </w:r>
          </w:p>
          <w:p w:rsidR="008A42C3" w:rsidRPr="00AF7461" w:rsidRDefault="008A42C3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4" w:type="dxa"/>
            <w:tcBorders>
              <w:left w:val="nil"/>
              <w:bottom w:val="nil"/>
            </w:tcBorders>
          </w:tcPr>
          <w:p w:rsidR="00646FF5" w:rsidRDefault="00646FF5" w:rsidP="00715FBC">
            <w:pPr>
              <w:rPr>
                <w:rFonts w:ascii="Calibri" w:hAnsi="Calibri"/>
                <w:sz w:val="22"/>
                <w:szCs w:val="22"/>
              </w:rPr>
            </w:pPr>
          </w:p>
          <w:p w:rsidR="00646FF5" w:rsidRDefault="00263EF1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982222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Universal Credit</w:t>
            </w:r>
          </w:p>
          <w:p w:rsidR="008A42C3" w:rsidRPr="00AF7461" w:rsidRDefault="00263EF1" w:rsidP="00715FB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3291691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Working Tax Credits</w:t>
            </w:r>
          </w:p>
          <w:p w:rsidR="008A42C3" w:rsidRPr="006821D2" w:rsidRDefault="00263EF1" w:rsidP="00715FBC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192879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8A42C3" w:rsidRPr="006821D2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8A42C3" w:rsidRPr="006821D2">
              <w:rPr>
                <w:rFonts w:ascii="Calibri" w:hAnsi="Calibri"/>
                <w:i/>
                <w:sz w:val="20"/>
                <w:szCs w:val="20"/>
              </w:rPr>
              <w:t>Please specify)</w:t>
            </w:r>
          </w:p>
          <w:p w:rsidR="008A42C3" w:rsidRPr="00AF7461" w:rsidRDefault="008A42C3" w:rsidP="00715FB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3D4F" w:rsidRPr="004A78E0" w:rsidTr="00617D5D">
        <w:trPr>
          <w:trHeight w:val="574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 w:rsidRPr="00463D4F">
              <w:rPr>
                <w:rFonts w:ascii="Calibri" w:hAnsi="Calibri"/>
                <w:b/>
                <w:sz w:val="22"/>
                <w:szCs w:val="22"/>
              </w:rPr>
              <w:t>Social Worker ‘s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Name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374501607"/>
                <w:placeholder>
                  <w:docPart w:val="2382E46507754AA1BFAA425780E2792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617D5D" w:rsidRPr="00892AF0" w:rsidRDefault="00617D5D" w:rsidP="00463D4F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0926543"/>
                <w:placeholder>
                  <w:docPart w:val="7307A4AC49F2419F955EB05D677348B8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________________________________________</w:t>
                </w:r>
              </w:sdtContent>
            </w:sdt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3C0141" w:rsidRPr="00D44780" w:rsidRDefault="003C0141" w:rsidP="004E361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E361A" w:rsidRDefault="004E361A" w:rsidP="004E36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-1645893114"/>
                <w:placeholder>
                  <w:docPart w:val="B9EE5BD876834243A0B88DA989D52D9E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463D4F" w:rsidRPr="004A78E0" w:rsidRDefault="00463D4F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5D03" w:rsidRPr="004A78E0" w:rsidTr="00617D5D">
        <w:trPr>
          <w:trHeight w:val="1290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</w:tcPr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Doctor’s  Name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7291429"/>
                <w:placeholder>
                  <w:docPart w:val="30A359CEFABA4AA7A3D4A98904BAB52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553588048"/>
                <w:placeholder>
                  <w:docPart w:val="DAEF89A6BA63467D991C2661D9CF5BB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</w:t>
                </w:r>
              </w:sdtContent>
            </w:sdt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</w:tcPr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Address:</w:t>
            </w:r>
            <w:sdt>
              <w:sdtPr>
                <w:rPr>
                  <w:rStyle w:val="Style2"/>
                </w:rPr>
                <w:id w:val="-344868698"/>
                <w:placeholder>
                  <w:docPart w:val="3BEF8D0945B14DA6AF91B3056FCE0D8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751514982"/>
              <w:placeholder>
                <w:docPart w:val="28C14743350D4A689E717C7538BCE97A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F5D03" w:rsidRDefault="00892AF0" w:rsidP="00463D4F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</w:t>
                </w:r>
              </w:p>
            </w:sdtContent>
          </w:sdt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:rsidR="00617D5D" w:rsidRDefault="00617D5D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1A2141">
              <w:rPr>
                <w:rFonts w:ascii="Calibri" w:hAnsi="Calibri"/>
                <w:b/>
                <w:sz w:val="22"/>
                <w:szCs w:val="22"/>
              </w:rPr>
              <w:t>agencies that are currently supporting you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?  </w:t>
            </w:r>
          </w:p>
          <w:p w:rsidR="00463D4F" w:rsidRDefault="00E03DB7" w:rsidP="00463D4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="00463D4F"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p w:rsidR="00892AF0" w:rsidRPr="004A78E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771671140"/>
              <w:placeholder>
                <w:docPart w:val="9800C8242C434EB5A3D5F5AD754C12F2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721598" w:rsidRPr="00D44780" w:rsidRDefault="00892AF0" w:rsidP="00170994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21598" w:rsidRPr="00D44780" w:rsidRDefault="00721598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</w:tcBorders>
          </w:tcPr>
          <w:p w:rsidR="00892AF0" w:rsidRDefault="00E03DB7" w:rsidP="00E03DB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6E39E3" w:rsidRPr="004A78E0">
              <w:rPr>
                <w:rFonts w:ascii="Calibri" w:hAnsi="Calibri"/>
                <w:b/>
                <w:sz w:val="22"/>
                <w:szCs w:val="22"/>
              </w:rPr>
              <w:t>Voluntary organisations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AF7461">
              <w:rPr>
                <w:rFonts w:ascii="Calibri" w:hAnsi="Calibri"/>
                <w:b/>
                <w:sz w:val="22"/>
                <w:szCs w:val="22"/>
              </w:rPr>
              <w:t>that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are </w:t>
            </w:r>
            <w:r>
              <w:rPr>
                <w:rFonts w:ascii="Calibri" w:hAnsi="Calibri"/>
                <w:b/>
                <w:sz w:val="22"/>
                <w:szCs w:val="22"/>
              </w:rPr>
              <w:t>supporting you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6E39E3" w:rsidRDefault="00E03DB7" w:rsidP="00E03D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sdt>
            <w:sdtPr>
              <w:rPr>
                <w:rStyle w:val="Style2"/>
              </w:rPr>
              <w:id w:val="-2056081009"/>
              <w:placeholder>
                <w:docPart w:val="1E843E85DCCA46B6962E5F276906A3FF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color w:val="auto"/>
                <w:sz w:val="20"/>
                <w:szCs w:val="20"/>
              </w:rPr>
            </w:sdtEndPr>
            <w:sdtContent>
              <w:p w:rsidR="00AF7461" w:rsidRDefault="00892AF0" w:rsidP="00E03D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E03DB7">
            <w:pPr>
              <w:rPr>
                <w:rFonts w:ascii="Calibri" w:hAnsi="Calibri"/>
                <w:sz w:val="20"/>
                <w:szCs w:val="20"/>
              </w:rPr>
            </w:pPr>
          </w:p>
          <w:p w:rsidR="00AF7461" w:rsidRPr="004A78E0" w:rsidRDefault="00AF7461" w:rsidP="00E03DB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2196"/>
        <w:gridCol w:w="2197"/>
        <w:gridCol w:w="2196"/>
        <w:gridCol w:w="2197"/>
      </w:tblGrid>
      <w:tr w:rsidR="00F03882" w:rsidRPr="004A78E0" w:rsidTr="00083761">
        <w:trPr>
          <w:trHeight w:val="465"/>
        </w:trPr>
        <w:tc>
          <w:tcPr>
            <w:tcW w:w="10982" w:type="dxa"/>
            <w:gridSpan w:val="5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F03882" w:rsidRDefault="00C77BA5" w:rsidP="0049007A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UNDERSTANDING OUR SERVICES</w:t>
            </w:r>
          </w:p>
          <w:p w:rsidR="00F03882" w:rsidRPr="00315C5A" w:rsidRDefault="00F03882" w:rsidP="0049007A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24E5" w:rsidRPr="004A78E0" w:rsidTr="00703D34">
        <w:trPr>
          <w:trHeight w:val="429"/>
        </w:trPr>
        <w:tc>
          <w:tcPr>
            <w:tcW w:w="109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424E5" w:rsidRPr="003211EC" w:rsidRDefault="00C424E5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 w:rsidRPr="003211EC">
              <w:rPr>
                <w:rFonts w:ascii="Calibri" w:hAnsi="Calibri"/>
                <w:b/>
                <w:sz w:val="22"/>
                <w:szCs w:val="22"/>
              </w:rPr>
              <w:t>How did you hear about Headway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Essex</w:t>
            </w:r>
            <w:r w:rsidRPr="003211EC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C424E5" w:rsidRPr="004A78E0" w:rsidTr="00703D34">
        <w:trPr>
          <w:trHeight w:val="568"/>
        </w:trPr>
        <w:tc>
          <w:tcPr>
            <w:tcW w:w="219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263EF1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01156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Doctor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263EF1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73300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Hospital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263EF1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102318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C424E5">
              <w:rPr>
                <w:rFonts w:ascii="Calibri" w:hAnsi="Calibri"/>
                <w:sz w:val="22"/>
                <w:szCs w:val="22"/>
              </w:rPr>
              <w:t>Internet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263EF1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8585484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News Article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424E5" w:rsidRPr="003C0141" w:rsidRDefault="00263EF1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7082464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Word of Mouth</w:t>
            </w:r>
          </w:p>
        </w:tc>
      </w:tr>
    </w:tbl>
    <w:p w:rsidR="00BA6929" w:rsidRDefault="00BA6929">
      <w:pPr>
        <w:rPr>
          <w:sz w:val="18"/>
          <w:szCs w:val="18"/>
        </w:rPr>
      </w:pPr>
    </w:p>
    <w:p w:rsidR="001A2141" w:rsidRDefault="001A214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A42C3" w:rsidRPr="006821D2" w:rsidTr="00083761">
        <w:trPr>
          <w:trHeight w:val="465"/>
        </w:trPr>
        <w:tc>
          <w:tcPr>
            <w:tcW w:w="10910" w:type="dxa"/>
            <w:shd w:val="clear" w:color="auto" w:fill="D6E3BC" w:themeFill="accent3" w:themeFillTint="66"/>
            <w:vAlign w:val="center"/>
          </w:tcPr>
          <w:p w:rsidR="008A42C3" w:rsidRPr="006821D2" w:rsidRDefault="008A42C3" w:rsidP="00715FBC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6821D2">
              <w:rPr>
                <w:rFonts w:ascii="Calibri" w:hAnsi="Calibri"/>
                <w:b/>
                <w:sz w:val="22"/>
                <w:szCs w:val="22"/>
              </w:rPr>
              <w:lastRenderedPageBreak/>
              <w:t>DECLARATION AND CONSENT TO BE SIGN</w:t>
            </w:r>
            <w:r>
              <w:rPr>
                <w:rFonts w:ascii="Calibri" w:hAnsi="Calibri"/>
                <w:b/>
                <w:sz w:val="22"/>
                <w:szCs w:val="22"/>
              </w:rPr>
              <w:t>ED BY THE PERSON BEING REFERRED</w:t>
            </w:r>
          </w:p>
        </w:tc>
      </w:tr>
    </w:tbl>
    <w:tbl>
      <w:tblPr>
        <w:tblW w:w="10910" w:type="dxa"/>
        <w:tblLook w:val="01E0" w:firstRow="1" w:lastRow="1" w:firstColumn="1" w:lastColumn="1" w:noHBand="0" w:noVBand="0"/>
      </w:tblPr>
      <w:tblGrid>
        <w:gridCol w:w="10910"/>
      </w:tblGrid>
      <w:tr w:rsidR="00DE05D1" w:rsidTr="00DE05D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D1" w:rsidRPr="008A42C3" w:rsidRDefault="00DE05D1" w:rsidP="008A42C3">
            <w:pPr>
              <w:rPr>
                <w:rFonts w:ascii="Calibri" w:hAnsi="Calibri"/>
                <w:i/>
                <w:sz w:val="20"/>
                <w:szCs w:val="20"/>
              </w:rPr>
            </w:pPr>
            <w:r w:rsidRPr="006253EA">
              <w:rPr>
                <w:rFonts w:asciiTheme="minorHAnsi" w:hAnsiTheme="minorHAnsi"/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0A429B19" wp14:editId="3844B858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28575</wp:posOffset>
                  </wp:positionV>
                  <wp:extent cx="790575" cy="938530"/>
                  <wp:effectExtent l="0" t="0" r="9525" b="0"/>
                  <wp:wrapSquare wrapText="bothSides"/>
                  <wp:docPr id="1" name="Picture 1" descr="T:\Headway Logo\New logo\headway logo with 'essex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Headway Logo\New logo\headway logo with 'essex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05D1" w:rsidRPr="00DD489B" w:rsidRDefault="00DE05D1" w:rsidP="00DE05D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Headway Essex is committed to protecting your personal data in line with General Data Protection Regulations and i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 xml:space="preserve">n order for Headway Essex to support individuals in relation to their current circumstances, we need permission to obtain, share and hold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personal data both internally between departments and ex</w:t>
            </w:r>
            <w:r>
              <w:rPr>
                <w:rFonts w:asciiTheme="minorHAnsi" w:hAnsiTheme="minorHAnsi"/>
                <w:sz w:val="22"/>
                <w:szCs w:val="22"/>
              </w:rPr>
              <w:t>ternal third parties/ agencies.</w:t>
            </w:r>
          </w:p>
          <w:p w:rsidR="00DE05D1" w:rsidRPr="00DD489B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read the attached Privacy Notice which sets out:</w:t>
            </w:r>
          </w:p>
          <w:p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what personal data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processes about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you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, the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reason it processes that personal data, its legal basis for processing that personal data, and how long it will process it for;</w:t>
            </w:r>
          </w:p>
          <w:p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who to contact in the event that you have any queries relating to your personal data;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how we use your information;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who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may share your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personal data with;</w:t>
            </w:r>
          </w:p>
          <w:p w:rsidR="00DE05D1" w:rsidRPr="00A009AA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the extent to which Headway Essex</w:t>
            </w:r>
            <w:r w:rsidRPr="00A009AA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transfers personal data outside the European Economic Area and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what rights you have in relation to your personal data, and how to exercise them.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________________________________________________________________________________________________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CONSENT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263EF1" w:rsidP="008A42C3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1685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5D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Headway Essex’s permission to obtain, hold and share personal data in order to conduct its business and provide support whilst using its services. </w:t>
            </w:r>
          </w:p>
          <w:p w:rsidR="001A2141" w:rsidRDefault="001A214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 I hereby consent to an authorised  Headway Essex employee to act on my behalf and liaise with the appropriate agencies in relation to my current circumstances: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Tick all that apply.</w:t>
            </w:r>
          </w:p>
          <w:p w:rsidR="00DE05D1" w:rsidRPr="00DD489B" w:rsidRDefault="00263EF1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42673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Social Care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64740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GP</w:t>
            </w:r>
          </w:p>
          <w:p w:rsidR="00DE05D1" w:rsidRPr="00DD489B" w:rsidRDefault="00263EF1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99100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DWP/Benefit Agency Social Care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3142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Friends/Family</w:t>
            </w:r>
          </w:p>
          <w:p w:rsidR="00DE05D1" w:rsidRPr="00DD489B" w:rsidRDefault="00263EF1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497334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Consultant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7341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Other (Please state)</w:t>
            </w:r>
          </w:p>
          <w:p w:rsidR="00DE05D1" w:rsidRPr="00DD489B" w:rsidRDefault="00263EF1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649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Hospital/Rehabilitation Unit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Information I do not wish to share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097785648"/>
                <w:placeholder>
                  <w:docPart w:val="7294DB236CDE402E98D1B50A5E29B81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________________________________________________</w:t>
                </w:r>
              </w:sdtContent>
            </w:sdt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Person/Agency I do not wish to share information with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78715843"/>
                <w:placeholder>
                  <w:docPart w:val="5041A4AE46A749C48C624C277CDCE245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have the right to withdraw your consent in writing at any time.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Signature of person being referred </w:t>
            </w:r>
            <w:r w:rsidRPr="00617D5D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Print Name </w:t>
            </w:r>
            <w:sdt>
              <w:sdtPr>
                <w:rPr>
                  <w:rStyle w:val="Style2"/>
                </w:rPr>
                <w:id w:val="1059054472"/>
                <w:placeholder>
                  <w:docPart w:val="86ED229ABDCD4411BDF677629254B25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Dated: </w:t>
            </w:r>
            <w:sdt>
              <w:sdtPr>
                <w:rPr>
                  <w:rStyle w:val="Style2"/>
                </w:rPr>
                <w:id w:val="1033303764"/>
                <w:placeholder>
                  <w:docPart w:val="92B28D6704C6486D8BB02DC62238FB7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Pr="00117D7F">
                  <w:rPr>
                    <w:rStyle w:val="Style2"/>
                    <w:color w:val="808080" w:themeColor="background1" w:themeShade="80"/>
                  </w:rPr>
                  <w:t>___________________________</w:t>
                </w:r>
              </w:sdtContent>
            </w:sdt>
          </w:p>
          <w:p w:rsidR="00DE05D1" w:rsidRPr="008A42C3" w:rsidRDefault="00DE05D1" w:rsidP="00715FBC">
            <w:pPr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:rsidR="00870D70" w:rsidRDefault="00870D70"/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0"/>
      </w:tblGrid>
      <w:tr w:rsidR="006E39E3" w:rsidRPr="004A78E0" w:rsidTr="00DE05D1">
        <w:tc>
          <w:tcPr>
            <w:tcW w:w="10910" w:type="dxa"/>
          </w:tcPr>
          <w:p w:rsidR="00562CC0" w:rsidRPr="00937F6F" w:rsidRDefault="00562CC0" w:rsidP="005A2F9E">
            <w:pPr>
              <w:rPr>
                <w:rFonts w:ascii="Calibri" w:hAnsi="Calibri"/>
                <w:i/>
                <w:sz w:val="20"/>
                <w:szCs w:val="20"/>
              </w:rPr>
            </w:pPr>
            <w:r w:rsidRPr="00937F6F">
              <w:rPr>
                <w:rFonts w:ascii="Calibri" w:hAnsi="Calibri"/>
                <w:i/>
                <w:sz w:val="20"/>
                <w:szCs w:val="20"/>
              </w:rPr>
              <w:t>For office use only</w:t>
            </w:r>
          </w:p>
          <w:p w:rsidR="00AF7461" w:rsidRDefault="00AF7461" w:rsidP="00562CC0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  <w:r w:rsidRPr="00937F6F">
              <w:rPr>
                <w:rFonts w:ascii="Calibri" w:hAnsi="Calibri"/>
                <w:b/>
                <w:sz w:val="20"/>
                <w:szCs w:val="20"/>
              </w:rPr>
              <w:t xml:space="preserve">Client ID:                               </w:t>
            </w:r>
            <w:r w:rsidR="00937F6F">
              <w:rPr>
                <w:rFonts w:ascii="Calibri" w:hAnsi="Calibri"/>
                <w:b/>
                <w:sz w:val="20"/>
                <w:szCs w:val="20"/>
              </w:rPr>
              <w:t xml:space="preserve">                               </w:t>
            </w:r>
            <w:r w:rsidRPr="00937F6F">
              <w:rPr>
                <w:rFonts w:ascii="Calibri" w:hAnsi="Calibri"/>
                <w:b/>
                <w:sz w:val="20"/>
                <w:szCs w:val="20"/>
              </w:rPr>
              <w:t xml:space="preserve">CCG Area: </w:t>
            </w:r>
            <w:r w:rsidR="00DE05D1">
              <w:rPr>
                <w:rFonts w:ascii="Calibri" w:hAnsi="Calibri"/>
                <w:b/>
                <w:sz w:val="20"/>
                <w:szCs w:val="20"/>
              </w:rPr>
              <w:t>……………………………</w:t>
            </w:r>
          </w:p>
          <w:p w:rsidR="00DE05D1" w:rsidRDefault="00DE05D1" w:rsidP="00562CC0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</w:p>
          <w:p w:rsidR="0050779D" w:rsidRPr="00937F6F" w:rsidRDefault="00937F6F" w:rsidP="00DE05D1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Referral taken by:                                              Date</w:t>
            </w:r>
            <w:r w:rsidR="00420390">
              <w:rPr>
                <w:rFonts w:ascii="Calibri" w:hAnsi="Calibri"/>
                <w:b/>
                <w:sz w:val="20"/>
                <w:szCs w:val="20"/>
              </w:rPr>
              <w:t xml:space="preserve">:                                                                           </w:t>
            </w:r>
            <w:r w:rsidRPr="00937F6F">
              <w:rPr>
                <w:rFonts w:ascii="Calibri" w:hAnsi="Calibri"/>
                <w:i/>
                <w:sz w:val="20"/>
                <w:szCs w:val="20"/>
              </w:rPr>
              <w:t>Attach this form to the Assessment Form</w:t>
            </w:r>
          </w:p>
        </w:tc>
      </w:tr>
    </w:tbl>
    <w:p w:rsidR="008A7E13" w:rsidRPr="0081704F" w:rsidRDefault="008A7E13" w:rsidP="00937F6F">
      <w:pPr>
        <w:jc w:val="center"/>
        <w:rPr>
          <w:rFonts w:ascii="Calibri" w:hAnsi="Calibri"/>
          <w:b/>
        </w:rPr>
      </w:pPr>
    </w:p>
    <w:sectPr w:rsidR="008A7E13" w:rsidRPr="0081704F" w:rsidSect="00995755">
      <w:headerReference w:type="first" r:id="rId11"/>
      <w:footerReference w:type="first" r:id="rId12"/>
      <w:pgSz w:w="12240" w:h="15840" w:code="1"/>
      <w:pgMar w:top="1384" w:right="737" w:bottom="360" w:left="737" w:header="709" w:footer="2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EF1" w:rsidRDefault="00263EF1">
      <w:r>
        <w:separator/>
      </w:r>
    </w:p>
  </w:endnote>
  <w:endnote w:type="continuationSeparator" w:id="0">
    <w:p w:rsidR="00263EF1" w:rsidRDefault="00263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A9" w:rsidRPr="004D2AC1" w:rsidRDefault="004D2AC1" w:rsidP="00995755">
    <w:pPr>
      <w:pStyle w:val="Footer"/>
      <w:tabs>
        <w:tab w:val="clear" w:pos="4320"/>
        <w:tab w:val="clear" w:pos="8640"/>
        <w:tab w:val="left" w:pos="1320"/>
      </w:tabs>
      <w:jc w:val="right"/>
      <w:rPr>
        <w:rFonts w:asciiTheme="minorHAnsi" w:hAnsiTheme="minorHAnsi"/>
        <w:sz w:val="18"/>
        <w:szCs w:val="18"/>
      </w:rPr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263EF1" w:rsidRPr="00263EF1">
      <w:rPr>
        <w:rFonts w:asciiTheme="minorHAnsi" w:hAnsiTheme="minorHAnsi"/>
        <w:b/>
        <w:bCs/>
        <w:noProof/>
        <w:sz w:val="18"/>
        <w:szCs w:val="18"/>
      </w:rPr>
      <w:t>4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BB" w:rsidRDefault="001D2ABB" w:rsidP="001D2ABB">
    <w:pPr>
      <w:pStyle w:val="Footer"/>
    </w:pPr>
  </w:p>
  <w:p w:rsidR="001D2ABB" w:rsidRDefault="001D2ABB" w:rsidP="001D2ABB">
    <w:pPr>
      <w:pStyle w:val="Footer"/>
      <w:ind w:left="-567"/>
      <w:jc w:val="right"/>
      <w:rPr>
        <w:sz w:val="16"/>
        <w:szCs w:val="16"/>
      </w:rPr>
    </w:pPr>
    <w:r>
      <w:tab/>
    </w: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1792" behindDoc="1" locked="0" layoutInCell="1" allowOverlap="1" wp14:anchorId="43C7F6E9" wp14:editId="695815E5">
          <wp:simplePos x="0" y="0"/>
          <wp:positionH relativeFrom="column">
            <wp:posOffset>-267969</wp:posOffset>
          </wp:positionH>
          <wp:positionV relativeFrom="paragraph">
            <wp:posOffset>-39369</wp:posOffset>
          </wp:positionV>
          <wp:extent cx="419100" cy="457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way Essex - 9001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31" cy="46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7A64">
      <w:rPr>
        <w:sz w:val="16"/>
        <w:szCs w:val="16"/>
      </w:rPr>
      <w:t>Headway Essex</w:t>
    </w:r>
    <w:r>
      <w:rPr>
        <w:sz w:val="16"/>
        <w:szCs w:val="16"/>
      </w:rPr>
      <w:t xml:space="preserve"> - </w:t>
    </w:r>
    <w:r w:rsidRPr="005E7A64">
      <w:rPr>
        <w:sz w:val="16"/>
        <w:szCs w:val="16"/>
      </w:rPr>
      <w:t xml:space="preserve">Registered Address The Headway Centre, </w:t>
    </w:r>
    <w:r w:rsidR="00263EF1">
      <w:rPr>
        <w:sz w:val="16"/>
        <w:szCs w:val="16"/>
      </w:rPr>
      <w:t>Woodland Walk, Colchester, Essex, CO4 6DH</w:t>
    </w:r>
    <w:r w:rsidRPr="005E7A64">
      <w:rPr>
        <w:sz w:val="16"/>
        <w:szCs w:val="16"/>
      </w:rPr>
      <w:t xml:space="preserve">.  </w:t>
    </w:r>
    <w:r>
      <w:rPr>
        <w:sz w:val="16"/>
        <w:szCs w:val="16"/>
      </w:rPr>
      <w:t xml:space="preserve">   </w:t>
    </w:r>
    <w:r w:rsidRPr="005E7A64">
      <w:rPr>
        <w:sz w:val="16"/>
        <w:szCs w:val="16"/>
      </w:rPr>
      <w:t>Registered Charity No: 1008807</w:t>
    </w:r>
    <w:r>
      <w:rPr>
        <w:sz w:val="16"/>
        <w:szCs w:val="16"/>
      </w:rPr>
      <w:t xml:space="preserve">  </w:t>
    </w:r>
  </w:p>
  <w:p w:rsidR="005E2081" w:rsidRPr="004D2AC1" w:rsidRDefault="001D2ABB" w:rsidP="001D2ABB">
    <w:pPr>
      <w:pStyle w:val="Footer"/>
      <w:tabs>
        <w:tab w:val="clear" w:pos="4320"/>
        <w:tab w:val="clear" w:pos="8640"/>
        <w:tab w:val="left" w:pos="2475"/>
      </w:tabs>
      <w:rPr>
        <w:rFonts w:asciiTheme="minorHAnsi" w:hAnsiTheme="minorHAnsi"/>
        <w:sz w:val="18"/>
        <w:szCs w:val="18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0768" behindDoc="1" locked="0" layoutInCell="1" allowOverlap="1" wp14:anchorId="734CD671" wp14:editId="65CBAE9A">
          <wp:simplePos x="0" y="0"/>
          <wp:positionH relativeFrom="column">
            <wp:posOffset>236855</wp:posOffset>
          </wp:positionH>
          <wp:positionV relativeFrom="paragraph">
            <wp:posOffset>34925</wp:posOffset>
          </wp:positionV>
          <wp:extent cx="895350" cy="173355"/>
          <wp:effectExtent l="0" t="0" r="0" b="0"/>
          <wp:wrapNone/>
          <wp:docPr id="10" name="Picture 10" descr="T:\Headway Logo\Quality for Health\Quality-for-Health-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Quality for Health\Quality-for-Health-Logo-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                                                                                                          </w:t>
    </w:r>
    <w:r w:rsidR="000A1791"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="000A1791" w:rsidRPr="004D2AC1">
      <w:rPr>
        <w:rFonts w:asciiTheme="minorHAnsi" w:hAnsiTheme="minorHAnsi"/>
        <w:sz w:val="18"/>
        <w:szCs w:val="18"/>
      </w:rPr>
      <w:t xml:space="preserve"> | </w:t>
    </w:r>
    <w:r w:rsidR="000A1791" w:rsidRPr="004D2AC1">
      <w:rPr>
        <w:rFonts w:asciiTheme="minorHAnsi" w:hAnsiTheme="minorHAnsi"/>
        <w:sz w:val="18"/>
        <w:szCs w:val="18"/>
      </w:rPr>
      <w:fldChar w:fldCharType="begin"/>
    </w:r>
    <w:r w:rsidR="000A1791"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="000A1791" w:rsidRPr="004D2AC1">
      <w:rPr>
        <w:rFonts w:asciiTheme="minorHAnsi" w:hAnsiTheme="minorHAnsi"/>
        <w:sz w:val="18"/>
        <w:szCs w:val="18"/>
      </w:rPr>
      <w:fldChar w:fldCharType="separate"/>
    </w:r>
    <w:r w:rsidR="00263EF1" w:rsidRPr="00263EF1">
      <w:rPr>
        <w:rFonts w:asciiTheme="minorHAnsi" w:hAnsiTheme="minorHAnsi"/>
        <w:b/>
        <w:bCs/>
        <w:noProof/>
        <w:sz w:val="18"/>
        <w:szCs w:val="18"/>
      </w:rPr>
      <w:t>1</w:t>
    </w:r>
    <w:r w:rsidR="000A1791"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  <w:r>
      <w:rPr>
        <w:sz w:val="18"/>
        <w:szCs w:val="18"/>
      </w:rPr>
      <w:t xml:space="preserve">         </w:t>
    </w:r>
    <w:r w:rsidR="00E41632">
      <w:rPr>
        <w:sz w:val="18"/>
        <w:szCs w:val="18"/>
      </w:rPr>
      <w:t xml:space="preserve">                  </w:t>
    </w:r>
    <w:r w:rsidR="000A1791">
      <w:rPr>
        <w:sz w:val="18"/>
        <w:szCs w:val="18"/>
      </w:rPr>
      <w:t xml:space="preserve">                          </w:t>
    </w:r>
    <w:r w:rsidR="00E41632">
      <w:rPr>
        <w:sz w:val="18"/>
        <w:szCs w:val="18"/>
      </w:rPr>
      <w:t xml:space="preserve">   Doc Ref: F157  </w:t>
    </w:r>
    <w:r w:rsidR="00263EF1">
      <w:rPr>
        <w:sz w:val="18"/>
        <w:szCs w:val="18"/>
      </w:rPr>
      <w:t xml:space="preserve"> Version 08</w:t>
    </w:r>
    <w:r w:rsidRPr="005E7A64">
      <w:rPr>
        <w:sz w:val="18"/>
        <w:szCs w:val="18"/>
      </w:rPr>
      <w:t xml:space="preserve"> –</w:t>
    </w:r>
    <w:r>
      <w:rPr>
        <w:sz w:val="18"/>
        <w:szCs w:val="18"/>
      </w:rPr>
      <w:t xml:space="preserve"> </w:t>
    </w:r>
    <w:r w:rsidR="00263EF1">
      <w:rPr>
        <w:sz w:val="18"/>
        <w:szCs w:val="18"/>
      </w:rPr>
      <w:t>02/19</w:t>
    </w:r>
    <w:r>
      <w:rPr>
        <w:rFonts w:asciiTheme="minorHAnsi" w:hAnsiTheme="minorHAnsi"/>
        <w:sz w:val="18"/>
        <w:szCs w:val="18"/>
      </w:rPr>
      <w:t xml:space="preserve"> </w:t>
    </w:r>
  </w:p>
  <w:p w:rsidR="005E2081" w:rsidRDefault="005E20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55" w:rsidRDefault="00995755" w:rsidP="00603A1F">
    <w:pPr>
      <w:pStyle w:val="Footer"/>
      <w:tabs>
        <w:tab w:val="clear" w:pos="4320"/>
        <w:tab w:val="clear" w:pos="8640"/>
        <w:tab w:val="left" w:pos="2475"/>
      </w:tabs>
      <w:jc w:val="right"/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263EF1" w:rsidRPr="00263EF1">
      <w:rPr>
        <w:rFonts w:asciiTheme="minorHAnsi" w:hAnsiTheme="minorHAnsi"/>
        <w:b/>
        <w:bCs/>
        <w:noProof/>
        <w:sz w:val="18"/>
        <w:szCs w:val="18"/>
      </w:rPr>
      <w:t>2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EF1" w:rsidRDefault="00263EF1">
      <w:r>
        <w:separator/>
      </w:r>
    </w:p>
  </w:footnote>
  <w:footnote w:type="continuationSeparator" w:id="0">
    <w:p w:rsidR="00263EF1" w:rsidRDefault="00263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A9" w:rsidRPr="006253EA" w:rsidRDefault="00B049A9" w:rsidP="006253EA">
    <w:pPr>
      <w:pStyle w:val="Header"/>
      <w:jc w:val="center"/>
      <w:rPr>
        <w:rFonts w:asciiTheme="minorHAnsi" w:hAnsiTheme="minorHAnsi"/>
        <w:b/>
        <w:sz w:val="28"/>
        <w:szCs w:val="28"/>
      </w:rPr>
    </w:pPr>
    <w:r w:rsidRPr="006253EA"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78720" behindDoc="1" locked="0" layoutInCell="1" allowOverlap="1" wp14:anchorId="5B97BBD6" wp14:editId="670DE824">
          <wp:simplePos x="0" y="0"/>
          <wp:positionH relativeFrom="column">
            <wp:posOffset>5837789</wp:posOffset>
          </wp:positionH>
          <wp:positionV relativeFrom="paragraph">
            <wp:posOffset>-269240</wp:posOffset>
          </wp:positionV>
          <wp:extent cx="790575" cy="938808"/>
          <wp:effectExtent l="0" t="0" r="0" b="0"/>
          <wp:wrapNone/>
          <wp:docPr id="8" name="Picture 8" descr="T:\Headway Logo\New logo\headway logo with 'essex'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New logo\headway logo with 'essex'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938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sz w:val="28"/>
        <w:szCs w:val="28"/>
      </w:rPr>
      <w:t xml:space="preserve">HEADWAY ESSEX </w:t>
    </w:r>
    <w:r w:rsidR="00083761">
      <w:rPr>
        <w:rFonts w:asciiTheme="minorHAnsi" w:hAnsiTheme="minorHAnsi"/>
        <w:b/>
        <w:sz w:val="28"/>
        <w:szCs w:val="28"/>
      </w:rPr>
      <w:t>CARERS</w:t>
    </w:r>
    <w:r w:rsidRPr="006253EA">
      <w:rPr>
        <w:rFonts w:asciiTheme="minorHAnsi" w:hAnsiTheme="minorHAnsi"/>
        <w:b/>
        <w:sz w:val="28"/>
        <w:szCs w:val="28"/>
      </w:rPr>
      <w:t xml:space="preserve"> REFERRAL FORM</w:t>
    </w:r>
  </w:p>
  <w:p w:rsidR="00B049A9" w:rsidRDefault="00B04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55" w:rsidRPr="00995755" w:rsidRDefault="00995755" w:rsidP="0099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2BCF"/>
    <w:multiLevelType w:val="hybridMultilevel"/>
    <w:tmpl w:val="19F64D48"/>
    <w:lvl w:ilvl="0" w:tplc="08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730"/>
    <w:multiLevelType w:val="hybridMultilevel"/>
    <w:tmpl w:val="1C5C520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35B2"/>
    <w:multiLevelType w:val="hybridMultilevel"/>
    <w:tmpl w:val="3C68B4D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0A66"/>
    <w:multiLevelType w:val="hybridMultilevel"/>
    <w:tmpl w:val="389E8426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9A4"/>
    <w:multiLevelType w:val="hybridMultilevel"/>
    <w:tmpl w:val="F3025E2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A1333"/>
    <w:multiLevelType w:val="hybridMultilevel"/>
    <w:tmpl w:val="7238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5C"/>
    <w:multiLevelType w:val="hybridMultilevel"/>
    <w:tmpl w:val="48845E2C"/>
    <w:lvl w:ilvl="0" w:tplc="08090001">
      <w:start w:val="1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255D1"/>
    <w:multiLevelType w:val="hybridMultilevel"/>
    <w:tmpl w:val="13FC1EBC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7D5"/>
    <w:multiLevelType w:val="hybridMultilevel"/>
    <w:tmpl w:val="D24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E70"/>
    <w:multiLevelType w:val="hybridMultilevel"/>
    <w:tmpl w:val="518831DC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F7DA6"/>
    <w:multiLevelType w:val="hybridMultilevel"/>
    <w:tmpl w:val="42D8B73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484"/>
    <w:multiLevelType w:val="hybridMultilevel"/>
    <w:tmpl w:val="A1B65C3C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56D29"/>
    <w:multiLevelType w:val="hybridMultilevel"/>
    <w:tmpl w:val="296A1552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2CE"/>
    <w:multiLevelType w:val="hybridMultilevel"/>
    <w:tmpl w:val="97F875AC"/>
    <w:lvl w:ilvl="0" w:tplc="08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C38"/>
    <w:multiLevelType w:val="hybridMultilevel"/>
    <w:tmpl w:val="8E305BDA"/>
    <w:lvl w:ilvl="0" w:tplc="04090001">
      <w:start w:val="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D3B93"/>
    <w:multiLevelType w:val="hybridMultilevel"/>
    <w:tmpl w:val="1AE8B3F4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E359A"/>
    <w:multiLevelType w:val="hybridMultilevel"/>
    <w:tmpl w:val="1D06EB0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5C6D79"/>
    <w:multiLevelType w:val="hybridMultilevel"/>
    <w:tmpl w:val="D4AE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1F6"/>
    <w:multiLevelType w:val="hybridMultilevel"/>
    <w:tmpl w:val="F1EA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D7994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27BFA"/>
    <w:multiLevelType w:val="hybridMultilevel"/>
    <w:tmpl w:val="A1721DA0"/>
    <w:lvl w:ilvl="0" w:tplc="08090001">
      <w:start w:val="1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6C51"/>
    <w:multiLevelType w:val="hybridMultilevel"/>
    <w:tmpl w:val="4760842A"/>
    <w:lvl w:ilvl="0" w:tplc="04090001">
      <w:start w:val="5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36BE4"/>
    <w:multiLevelType w:val="hybridMultilevel"/>
    <w:tmpl w:val="9C88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F0251"/>
    <w:multiLevelType w:val="hybridMultilevel"/>
    <w:tmpl w:val="F0EA00A6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5A74"/>
    <w:multiLevelType w:val="multilevel"/>
    <w:tmpl w:val="08D8A768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sz w:val="16"/>
        <w:szCs w:val="16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5"/>
        </w:tabs>
        <w:ind w:left="1135" w:hanging="567"/>
      </w:pPr>
      <w:rPr>
        <w:rFonts w:ascii="Arial" w:hAnsi="Arial" w:hint="default"/>
        <w:b w:val="0"/>
        <w:color w:val="auto"/>
        <w:sz w:val="16"/>
        <w:szCs w:val="16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sz w:val="16"/>
        <w:szCs w:val="16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sz w:val="16"/>
        <w:szCs w:val="16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Times New Roman" w:hint="default"/>
        <w:sz w:val="21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Times New Roman" w:hint="default"/>
        <w:sz w:val="21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4D184FAF"/>
    <w:multiLevelType w:val="hybridMultilevel"/>
    <w:tmpl w:val="56C89ACC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25178"/>
    <w:multiLevelType w:val="hybridMultilevel"/>
    <w:tmpl w:val="2D8EED8E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AE7"/>
    <w:multiLevelType w:val="hybridMultilevel"/>
    <w:tmpl w:val="C15A4F7C"/>
    <w:lvl w:ilvl="0" w:tplc="08090001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C2C6B"/>
    <w:multiLevelType w:val="hybridMultilevel"/>
    <w:tmpl w:val="9C029C5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163F1"/>
    <w:multiLevelType w:val="hybridMultilevel"/>
    <w:tmpl w:val="4198CE46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D6CC0"/>
    <w:multiLevelType w:val="hybridMultilevel"/>
    <w:tmpl w:val="630EA3C2"/>
    <w:lvl w:ilvl="0" w:tplc="08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13E9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6697"/>
    <w:multiLevelType w:val="hybridMultilevel"/>
    <w:tmpl w:val="47D418C8"/>
    <w:lvl w:ilvl="0" w:tplc="08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C1D91"/>
    <w:multiLevelType w:val="hybridMultilevel"/>
    <w:tmpl w:val="83480452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736E2"/>
    <w:multiLevelType w:val="hybridMultilevel"/>
    <w:tmpl w:val="89F8652A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72EF1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318"/>
    <w:multiLevelType w:val="hybridMultilevel"/>
    <w:tmpl w:val="03C2789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B2FC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4A93"/>
    <w:multiLevelType w:val="hybridMultilevel"/>
    <w:tmpl w:val="3AFC4E8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C29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25"/>
  </w:num>
  <w:num w:numId="5">
    <w:abstractNumId w:val="26"/>
  </w:num>
  <w:num w:numId="6">
    <w:abstractNumId w:val="15"/>
  </w:num>
  <w:num w:numId="7">
    <w:abstractNumId w:val="30"/>
  </w:num>
  <w:num w:numId="8">
    <w:abstractNumId w:val="23"/>
  </w:num>
  <w:num w:numId="9">
    <w:abstractNumId w:val="20"/>
  </w:num>
  <w:num w:numId="10">
    <w:abstractNumId w:val="13"/>
  </w:num>
  <w:num w:numId="11">
    <w:abstractNumId w:val="11"/>
  </w:num>
  <w:num w:numId="12">
    <w:abstractNumId w:val="0"/>
  </w:num>
  <w:num w:numId="13">
    <w:abstractNumId w:val="27"/>
  </w:num>
  <w:num w:numId="14">
    <w:abstractNumId w:val="29"/>
  </w:num>
  <w:num w:numId="15">
    <w:abstractNumId w:val="9"/>
  </w:num>
  <w:num w:numId="16">
    <w:abstractNumId w:val="33"/>
  </w:num>
  <w:num w:numId="17">
    <w:abstractNumId w:val="6"/>
  </w:num>
  <w:num w:numId="18">
    <w:abstractNumId w:val="36"/>
  </w:num>
  <w:num w:numId="19">
    <w:abstractNumId w:val="32"/>
  </w:num>
  <w:num w:numId="20">
    <w:abstractNumId w:val="8"/>
  </w:num>
  <w:num w:numId="21">
    <w:abstractNumId w:val="5"/>
  </w:num>
  <w:num w:numId="22">
    <w:abstractNumId w:val="19"/>
  </w:num>
  <w:num w:numId="23">
    <w:abstractNumId w:val="39"/>
  </w:num>
  <w:num w:numId="24">
    <w:abstractNumId w:val="28"/>
  </w:num>
  <w:num w:numId="25">
    <w:abstractNumId w:val="3"/>
  </w:num>
  <w:num w:numId="26">
    <w:abstractNumId w:val="10"/>
  </w:num>
  <w:num w:numId="27">
    <w:abstractNumId w:val="31"/>
  </w:num>
  <w:num w:numId="28">
    <w:abstractNumId w:val="37"/>
  </w:num>
  <w:num w:numId="29">
    <w:abstractNumId w:val="35"/>
  </w:num>
  <w:num w:numId="30">
    <w:abstractNumId w:val="22"/>
  </w:num>
  <w:num w:numId="31">
    <w:abstractNumId w:val="1"/>
  </w:num>
  <w:num w:numId="32">
    <w:abstractNumId w:val="34"/>
  </w:num>
  <w:num w:numId="33">
    <w:abstractNumId w:val="38"/>
  </w:num>
  <w:num w:numId="34">
    <w:abstractNumId w:val="12"/>
  </w:num>
  <w:num w:numId="35">
    <w:abstractNumId w:val="7"/>
  </w:num>
  <w:num w:numId="36">
    <w:abstractNumId w:val="2"/>
  </w:num>
  <w:num w:numId="37">
    <w:abstractNumId w:val="17"/>
  </w:num>
  <w:num w:numId="38">
    <w:abstractNumId w:val="18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F1"/>
    <w:rsid w:val="00000A77"/>
    <w:rsid w:val="00000B85"/>
    <w:rsid w:val="00000FB9"/>
    <w:rsid w:val="00003708"/>
    <w:rsid w:val="0000458B"/>
    <w:rsid w:val="00007A40"/>
    <w:rsid w:val="000117AB"/>
    <w:rsid w:val="00023D6D"/>
    <w:rsid w:val="00026DB1"/>
    <w:rsid w:val="00040394"/>
    <w:rsid w:val="000531D9"/>
    <w:rsid w:val="00054CC4"/>
    <w:rsid w:val="00056E54"/>
    <w:rsid w:val="0005730D"/>
    <w:rsid w:val="00060410"/>
    <w:rsid w:val="00063898"/>
    <w:rsid w:val="000671EA"/>
    <w:rsid w:val="00075E31"/>
    <w:rsid w:val="00080CB0"/>
    <w:rsid w:val="00082685"/>
    <w:rsid w:val="00083761"/>
    <w:rsid w:val="00091AEF"/>
    <w:rsid w:val="000A1791"/>
    <w:rsid w:val="000A1C06"/>
    <w:rsid w:val="000A5E90"/>
    <w:rsid w:val="000A5FB8"/>
    <w:rsid w:val="000A6F85"/>
    <w:rsid w:val="000B4D43"/>
    <w:rsid w:val="000B56A3"/>
    <w:rsid w:val="000C25EA"/>
    <w:rsid w:val="000C7400"/>
    <w:rsid w:val="000E19D0"/>
    <w:rsid w:val="000F4A31"/>
    <w:rsid w:val="000F5F9F"/>
    <w:rsid w:val="000F764F"/>
    <w:rsid w:val="000F7A11"/>
    <w:rsid w:val="00101320"/>
    <w:rsid w:val="001014F7"/>
    <w:rsid w:val="00117D7F"/>
    <w:rsid w:val="001243A6"/>
    <w:rsid w:val="001305B2"/>
    <w:rsid w:val="00135B0F"/>
    <w:rsid w:val="00137929"/>
    <w:rsid w:val="00143C58"/>
    <w:rsid w:val="001573FC"/>
    <w:rsid w:val="00163960"/>
    <w:rsid w:val="00163B34"/>
    <w:rsid w:val="0016405E"/>
    <w:rsid w:val="0016505A"/>
    <w:rsid w:val="00165651"/>
    <w:rsid w:val="00166D3C"/>
    <w:rsid w:val="0017678A"/>
    <w:rsid w:val="00184E9F"/>
    <w:rsid w:val="0018743D"/>
    <w:rsid w:val="00193AEE"/>
    <w:rsid w:val="001A2141"/>
    <w:rsid w:val="001A2A45"/>
    <w:rsid w:val="001B7BED"/>
    <w:rsid w:val="001C3045"/>
    <w:rsid w:val="001C6F5F"/>
    <w:rsid w:val="001C7D54"/>
    <w:rsid w:val="001D2ABB"/>
    <w:rsid w:val="001D32FD"/>
    <w:rsid w:val="001D5374"/>
    <w:rsid w:val="001D5D32"/>
    <w:rsid w:val="001F28D7"/>
    <w:rsid w:val="001F5D03"/>
    <w:rsid w:val="0021217D"/>
    <w:rsid w:val="00215CD7"/>
    <w:rsid w:val="0022466A"/>
    <w:rsid w:val="00232F95"/>
    <w:rsid w:val="002358CC"/>
    <w:rsid w:val="00236F8D"/>
    <w:rsid w:val="0024040A"/>
    <w:rsid w:val="00246ABA"/>
    <w:rsid w:val="00253C51"/>
    <w:rsid w:val="00254CA3"/>
    <w:rsid w:val="00255D30"/>
    <w:rsid w:val="00261D65"/>
    <w:rsid w:val="00262CAD"/>
    <w:rsid w:val="00263EF1"/>
    <w:rsid w:val="002648B8"/>
    <w:rsid w:val="0026789D"/>
    <w:rsid w:val="00280308"/>
    <w:rsid w:val="002834B3"/>
    <w:rsid w:val="00285653"/>
    <w:rsid w:val="002861FC"/>
    <w:rsid w:val="0029348B"/>
    <w:rsid w:val="002A3071"/>
    <w:rsid w:val="002A3676"/>
    <w:rsid w:val="002A5FE0"/>
    <w:rsid w:val="002B09AE"/>
    <w:rsid w:val="002B2CBE"/>
    <w:rsid w:val="002C1687"/>
    <w:rsid w:val="002C39FB"/>
    <w:rsid w:val="002C480F"/>
    <w:rsid w:val="002D1FD9"/>
    <w:rsid w:val="002D7163"/>
    <w:rsid w:val="002E5F94"/>
    <w:rsid w:val="002E69D9"/>
    <w:rsid w:val="002F164F"/>
    <w:rsid w:val="003014A9"/>
    <w:rsid w:val="00304C57"/>
    <w:rsid w:val="00315C5A"/>
    <w:rsid w:val="003211EC"/>
    <w:rsid w:val="00330D33"/>
    <w:rsid w:val="00345DE3"/>
    <w:rsid w:val="00347D58"/>
    <w:rsid w:val="0035564B"/>
    <w:rsid w:val="003563DE"/>
    <w:rsid w:val="003573DD"/>
    <w:rsid w:val="0036211B"/>
    <w:rsid w:val="00373348"/>
    <w:rsid w:val="00374568"/>
    <w:rsid w:val="00375C72"/>
    <w:rsid w:val="00381278"/>
    <w:rsid w:val="003A5D18"/>
    <w:rsid w:val="003B0BA9"/>
    <w:rsid w:val="003B13B1"/>
    <w:rsid w:val="003B4AEB"/>
    <w:rsid w:val="003B6103"/>
    <w:rsid w:val="003B7904"/>
    <w:rsid w:val="003C0141"/>
    <w:rsid w:val="003C06E0"/>
    <w:rsid w:val="003D44AC"/>
    <w:rsid w:val="003E03E2"/>
    <w:rsid w:val="003E2645"/>
    <w:rsid w:val="003E30BF"/>
    <w:rsid w:val="003E51B9"/>
    <w:rsid w:val="00403936"/>
    <w:rsid w:val="00413439"/>
    <w:rsid w:val="004162E1"/>
    <w:rsid w:val="00420390"/>
    <w:rsid w:val="004206F9"/>
    <w:rsid w:val="004238E8"/>
    <w:rsid w:val="0042523E"/>
    <w:rsid w:val="00427846"/>
    <w:rsid w:val="00430071"/>
    <w:rsid w:val="00434845"/>
    <w:rsid w:val="00436BE5"/>
    <w:rsid w:val="00437272"/>
    <w:rsid w:val="004375ED"/>
    <w:rsid w:val="00445611"/>
    <w:rsid w:val="00455FDA"/>
    <w:rsid w:val="0045614D"/>
    <w:rsid w:val="0046332A"/>
    <w:rsid w:val="00463D4F"/>
    <w:rsid w:val="00487ADD"/>
    <w:rsid w:val="00487EFE"/>
    <w:rsid w:val="004A2A66"/>
    <w:rsid w:val="004A78E0"/>
    <w:rsid w:val="004B3C89"/>
    <w:rsid w:val="004B6466"/>
    <w:rsid w:val="004C0DC1"/>
    <w:rsid w:val="004C5255"/>
    <w:rsid w:val="004C573C"/>
    <w:rsid w:val="004C7039"/>
    <w:rsid w:val="004C7619"/>
    <w:rsid w:val="004D0ADA"/>
    <w:rsid w:val="004D2AC1"/>
    <w:rsid w:val="004D7F5A"/>
    <w:rsid w:val="004E1D98"/>
    <w:rsid w:val="004E361A"/>
    <w:rsid w:val="004E4DDB"/>
    <w:rsid w:val="004F36C0"/>
    <w:rsid w:val="004F6DA3"/>
    <w:rsid w:val="004F73FE"/>
    <w:rsid w:val="004F74FB"/>
    <w:rsid w:val="0050779D"/>
    <w:rsid w:val="005077A1"/>
    <w:rsid w:val="00507861"/>
    <w:rsid w:val="00510650"/>
    <w:rsid w:val="005110EA"/>
    <w:rsid w:val="00511CD0"/>
    <w:rsid w:val="0051229C"/>
    <w:rsid w:val="00520FBA"/>
    <w:rsid w:val="005210EA"/>
    <w:rsid w:val="0053481F"/>
    <w:rsid w:val="00536E90"/>
    <w:rsid w:val="005371B9"/>
    <w:rsid w:val="0053786A"/>
    <w:rsid w:val="00545DC5"/>
    <w:rsid w:val="00552DE2"/>
    <w:rsid w:val="0055308E"/>
    <w:rsid w:val="00562CC0"/>
    <w:rsid w:val="00563FF6"/>
    <w:rsid w:val="00574394"/>
    <w:rsid w:val="005746D3"/>
    <w:rsid w:val="005861F2"/>
    <w:rsid w:val="005926F1"/>
    <w:rsid w:val="005937AA"/>
    <w:rsid w:val="00594095"/>
    <w:rsid w:val="00595051"/>
    <w:rsid w:val="005A09F3"/>
    <w:rsid w:val="005A1BA4"/>
    <w:rsid w:val="005A2180"/>
    <w:rsid w:val="005A26C7"/>
    <w:rsid w:val="005A2F9E"/>
    <w:rsid w:val="005A6F9F"/>
    <w:rsid w:val="005B6335"/>
    <w:rsid w:val="005B6AA2"/>
    <w:rsid w:val="005B6D89"/>
    <w:rsid w:val="005C0ED2"/>
    <w:rsid w:val="005D0319"/>
    <w:rsid w:val="005D0FCC"/>
    <w:rsid w:val="005D2FCA"/>
    <w:rsid w:val="005E0BD9"/>
    <w:rsid w:val="005E0F72"/>
    <w:rsid w:val="005E12BC"/>
    <w:rsid w:val="005E2081"/>
    <w:rsid w:val="005E2420"/>
    <w:rsid w:val="005E2AC4"/>
    <w:rsid w:val="005E64A3"/>
    <w:rsid w:val="005F2978"/>
    <w:rsid w:val="005F512E"/>
    <w:rsid w:val="005F6009"/>
    <w:rsid w:val="00601F99"/>
    <w:rsid w:val="00603A1F"/>
    <w:rsid w:val="00610091"/>
    <w:rsid w:val="00611B75"/>
    <w:rsid w:val="00615564"/>
    <w:rsid w:val="00617998"/>
    <w:rsid w:val="00617D5D"/>
    <w:rsid w:val="006253EA"/>
    <w:rsid w:val="006337F2"/>
    <w:rsid w:val="00633C04"/>
    <w:rsid w:val="00643015"/>
    <w:rsid w:val="00643410"/>
    <w:rsid w:val="00646FF5"/>
    <w:rsid w:val="00650FCD"/>
    <w:rsid w:val="00666267"/>
    <w:rsid w:val="00675A3B"/>
    <w:rsid w:val="00683059"/>
    <w:rsid w:val="00694570"/>
    <w:rsid w:val="006A3316"/>
    <w:rsid w:val="006A4100"/>
    <w:rsid w:val="006A7A1B"/>
    <w:rsid w:val="006B09F1"/>
    <w:rsid w:val="006B4EB8"/>
    <w:rsid w:val="006C4B7C"/>
    <w:rsid w:val="006D50F9"/>
    <w:rsid w:val="006D5D37"/>
    <w:rsid w:val="006D6DE8"/>
    <w:rsid w:val="006E39E3"/>
    <w:rsid w:val="006E3B8F"/>
    <w:rsid w:val="006E6C85"/>
    <w:rsid w:val="006F0880"/>
    <w:rsid w:val="006F6A3B"/>
    <w:rsid w:val="00703C08"/>
    <w:rsid w:val="00703D34"/>
    <w:rsid w:val="00713C37"/>
    <w:rsid w:val="00720EBE"/>
    <w:rsid w:val="00721598"/>
    <w:rsid w:val="007220FC"/>
    <w:rsid w:val="0072444D"/>
    <w:rsid w:val="00730ECB"/>
    <w:rsid w:val="00730F60"/>
    <w:rsid w:val="0073104A"/>
    <w:rsid w:val="0073674B"/>
    <w:rsid w:val="007467D2"/>
    <w:rsid w:val="00754D12"/>
    <w:rsid w:val="00756620"/>
    <w:rsid w:val="0075697F"/>
    <w:rsid w:val="00782C74"/>
    <w:rsid w:val="00782FEC"/>
    <w:rsid w:val="0078792A"/>
    <w:rsid w:val="00793534"/>
    <w:rsid w:val="007A1AC7"/>
    <w:rsid w:val="007A454E"/>
    <w:rsid w:val="007A6051"/>
    <w:rsid w:val="007C26FA"/>
    <w:rsid w:val="007D462B"/>
    <w:rsid w:val="007D5160"/>
    <w:rsid w:val="007E1CF0"/>
    <w:rsid w:val="0080425C"/>
    <w:rsid w:val="00805E95"/>
    <w:rsid w:val="008148E4"/>
    <w:rsid w:val="0081704F"/>
    <w:rsid w:val="008459AD"/>
    <w:rsid w:val="008537AD"/>
    <w:rsid w:val="0086042A"/>
    <w:rsid w:val="00870D70"/>
    <w:rsid w:val="00873323"/>
    <w:rsid w:val="00881554"/>
    <w:rsid w:val="00887C1E"/>
    <w:rsid w:val="00892021"/>
    <w:rsid w:val="008920E8"/>
    <w:rsid w:val="00892AF0"/>
    <w:rsid w:val="0089566D"/>
    <w:rsid w:val="00895E29"/>
    <w:rsid w:val="008A42C3"/>
    <w:rsid w:val="008A539E"/>
    <w:rsid w:val="008A7A5B"/>
    <w:rsid w:val="008A7E13"/>
    <w:rsid w:val="008B006B"/>
    <w:rsid w:val="008B0B09"/>
    <w:rsid w:val="008B23E2"/>
    <w:rsid w:val="008B3861"/>
    <w:rsid w:val="008B4081"/>
    <w:rsid w:val="008C10AB"/>
    <w:rsid w:val="008C4E09"/>
    <w:rsid w:val="008D2EA4"/>
    <w:rsid w:val="008D5644"/>
    <w:rsid w:val="008D7D08"/>
    <w:rsid w:val="008F2A1A"/>
    <w:rsid w:val="008F4C95"/>
    <w:rsid w:val="008F52F0"/>
    <w:rsid w:val="009059E6"/>
    <w:rsid w:val="009116F2"/>
    <w:rsid w:val="00917DA1"/>
    <w:rsid w:val="00922385"/>
    <w:rsid w:val="009242D4"/>
    <w:rsid w:val="0092623B"/>
    <w:rsid w:val="00930BA0"/>
    <w:rsid w:val="00931363"/>
    <w:rsid w:val="00932DCD"/>
    <w:rsid w:val="0093315B"/>
    <w:rsid w:val="0093320E"/>
    <w:rsid w:val="00937F6F"/>
    <w:rsid w:val="00942B0C"/>
    <w:rsid w:val="00952141"/>
    <w:rsid w:val="00953705"/>
    <w:rsid w:val="009604BD"/>
    <w:rsid w:val="00961855"/>
    <w:rsid w:val="009700A9"/>
    <w:rsid w:val="0097675D"/>
    <w:rsid w:val="0099321D"/>
    <w:rsid w:val="009939DE"/>
    <w:rsid w:val="00995755"/>
    <w:rsid w:val="00996E46"/>
    <w:rsid w:val="009A3993"/>
    <w:rsid w:val="009A5BD9"/>
    <w:rsid w:val="009B5F89"/>
    <w:rsid w:val="009C4018"/>
    <w:rsid w:val="009C50B1"/>
    <w:rsid w:val="009D79E2"/>
    <w:rsid w:val="009D7F55"/>
    <w:rsid w:val="009E05E7"/>
    <w:rsid w:val="009E3EC4"/>
    <w:rsid w:val="009F3A92"/>
    <w:rsid w:val="009F3ED5"/>
    <w:rsid w:val="00A06CC8"/>
    <w:rsid w:val="00A132D7"/>
    <w:rsid w:val="00A13936"/>
    <w:rsid w:val="00A1575B"/>
    <w:rsid w:val="00A230C6"/>
    <w:rsid w:val="00A31EE0"/>
    <w:rsid w:val="00A34422"/>
    <w:rsid w:val="00A41544"/>
    <w:rsid w:val="00A444DE"/>
    <w:rsid w:val="00A44504"/>
    <w:rsid w:val="00A53377"/>
    <w:rsid w:val="00A53FEC"/>
    <w:rsid w:val="00A5738B"/>
    <w:rsid w:val="00A60825"/>
    <w:rsid w:val="00A662F5"/>
    <w:rsid w:val="00A66E4D"/>
    <w:rsid w:val="00A727C3"/>
    <w:rsid w:val="00A77CC0"/>
    <w:rsid w:val="00A80A0B"/>
    <w:rsid w:val="00A8511C"/>
    <w:rsid w:val="00A96263"/>
    <w:rsid w:val="00A9672A"/>
    <w:rsid w:val="00A97596"/>
    <w:rsid w:val="00AA3CF4"/>
    <w:rsid w:val="00AA6448"/>
    <w:rsid w:val="00AB29E6"/>
    <w:rsid w:val="00AB3E18"/>
    <w:rsid w:val="00AB4CBF"/>
    <w:rsid w:val="00AC11CD"/>
    <w:rsid w:val="00AC351F"/>
    <w:rsid w:val="00AC3D93"/>
    <w:rsid w:val="00AE18F5"/>
    <w:rsid w:val="00AE1BE5"/>
    <w:rsid w:val="00AE657D"/>
    <w:rsid w:val="00AE7B25"/>
    <w:rsid w:val="00AF5B83"/>
    <w:rsid w:val="00AF7461"/>
    <w:rsid w:val="00B049A9"/>
    <w:rsid w:val="00B14D9C"/>
    <w:rsid w:val="00B34902"/>
    <w:rsid w:val="00B424BF"/>
    <w:rsid w:val="00B4371A"/>
    <w:rsid w:val="00B440A9"/>
    <w:rsid w:val="00B44EFB"/>
    <w:rsid w:val="00B46022"/>
    <w:rsid w:val="00B47072"/>
    <w:rsid w:val="00B66BD0"/>
    <w:rsid w:val="00B75084"/>
    <w:rsid w:val="00B80143"/>
    <w:rsid w:val="00B94148"/>
    <w:rsid w:val="00BA12D5"/>
    <w:rsid w:val="00BA6929"/>
    <w:rsid w:val="00BA7091"/>
    <w:rsid w:val="00BA70FF"/>
    <w:rsid w:val="00BA7C63"/>
    <w:rsid w:val="00BB1E4E"/>
    <w:rsid w:val="00BB239C"/>
    <w:rsid w:val="00BB2609"/>
    <w:rsid w:val="00BC3694"/>
    <w:rsid w:val="00BC46FF"/>
    <w:rsid w:val="00BD54AB"/>
    <w:rsid w:val="00BE6F6E"/>
    <w:rsid w:val="00BF7D03"/>
    <w:rsid w:val="00C003AA"/>
    <w:rsid w:val="00C06B6F"/>
    <w:rsid w:val="00C07E75"/>
    <w:rsid w:val="00C15366"/>
    <w:rsid w:val="00C15720"/>
    <w:rsid w:val="00C17832"/>
    <w:rsid w:val="00C23082"/>
    <w:rsid w:val="00C24162"/>
    <w:rsid w:val="00C251E4"/>
    <w:rsid w:val="00C30C23"/>
    <w:rsid w:val="00C3568B"/>
    <w:rsid w:val="00C424E5"/>
    <w:rsid w:val="00C479D5"/>
    <w:rsid w:val="00C52361"/>
    <w:rsid w:val="00C61433"/>
    <w:rsid w:val="00C62730"/>
    <w:rsid w:val="00C63401"/>
    <w:rsid w:val="00C67D8A"/>
    <w:rsid w:val="00C75ECE"/>
    <w:rsid w:val="00C77BA5"/>
    <w:rsid w:val="00C8154E"/>
    <w:rsid w:val="00C83F70"/>
    <w:rsid w:val="00C97BD3"/>
    <w:rsid w:val="00CA57E8"/>
    <w:rsid w:val="00CA60EC"/>
    <w:rsid w:val="00CB41FA"/>
    <w:rsid w:val="00CC1F12"/>
    <w:rsid w:val="00CC7698"/>
    <w:rsid w:val="00CD1E40"/>
    <w:rsid w:val="00CD482C"/>
    <w:rsid w:val="00CE6A00"/>
    <w:rsid w:val="00CF1373"/>
    <w:rsid w:val="00CF273A"/>
    <w:rsid w:val="00CF6290"/>
    <w:rsid w:val="00D00154"/>
    <w:rsid w:val="00D01418"/>
    <w:rsid w:val="00D01F25"/>
    <w:rsid w:val="00D022FB"/>
    <w:rsid w:val="00D0333E"/>
    <w:rsid w:val="00D038F2"/>
    <w:rsid w:val="00D05072"/>
    <w:rsid w:val="00D066C1"/>
    <w:rsid w:val="00D127D8"/>
    <w:rsid w:val="00D17060"/>
    <w:rsid w:val="00D17B53"/>
    <w:rsid w:val="00D21B3A"/>
    <w:rsid w:val="00D2232F"/>
    <w:rsid w:val="00D33CC3"/>
    <w:rsid w:val="00D40183"/>
    <w:rsid w:val="00D41A18"/>
    <w:rsid w:val="00D44780"/>
    <w:rsid w:val="00D56B19"/>
    <w:rsid w:val="00D60AE1"/>
    <w:rsid w:val="00D630BE"/>
    <w:rsid w:val="00D6580F"/>
    <w:rsid w:val="00D65C19"/>
    <w:rsid w:val="00D70439"/>
    <w:rsid w:val="00D742A9"/>
    <w:rsid w:val="00D75D44"/>
    <w:rsid w:val="00D86819"/>
    <w:rsid w:val="00D876D7"/>
    <w:rsid w:val="00DA5045"/>
    <w:rsid w:val="00DA6F86"/>
    <w:rsid w:val="00DB5ADE"/>
    <w:rsid w:val="00DB6065"/>
    <w:rsid w:val="00DD489B"/>
    <w:rsid w:val="00DE05D1"/>
    <w:rsid w:val="00DE5BF2"/>
    <w:rsid w:val="00E03DB7"/>
    <w:rsid w:val="00E03F91"/>
    <w:rsid w:val="00E068EB"/>
    <w:rsid w:val="00E07690"/>
    <w:rsid w:val="00E11056"/>
    <w:rsid w:val="00E20578"/>
    <w:rsid w:val="00E33076"/>
    <w:rsid w:val="00E4134C"/>
    <w:rsid w:val="00E41632"/>
    <w:rsid w:val="00E45095"/>
    <w:rsid w:val="00E50DB5"/>
    <w:rsid w:val="00E571B8"/>
    <w:rsid w:val="00E60756"/>
    <w:rsid w:val="00E609F0"/>
    <w:rsid w:val="00E6217D"/>
    <w:rsid w:val="00E6740A"/>
    <w:rsid w:val="00E720C6"/>
    <w:rsid w:val="00E73883"/>
    <w:rsid w:val="00E77E06"/>
    <w:rsid w:val="00E81869"/>
    <w:rsid w:val="00E8756E"/>
    <w:rsid w:val="00E91F8F"/>
    <w:rsid w:val="00E94DAF"/>
    <w:rsid w:val="00E94EB2"/>
    <w:rsid w:val="00E96875"/>
    <w:rsid w:val="00E979A5"/>
    <w:rsid w:val="00EA77B3"/>
    <w:rsid w:val="00EB2B7F"/>
    <w:rsid w:val="00EC1384"/>
    <w:rsid w:val="00EC45DE"/>
    <w:rsid w:val="00ED3F68"/>
    <w:rsid w:val="00EE0907"/>
    <w:rsid w:val="00EF1FB7"/>
    <w:rsid w:val="00EF203F"/>
    <w:rsid w:val="00EF2330"/>
    <w:rsid w:val="00F03882"/>
    <w:rsid w:val="00F04A27"/>
    <w:rsid w:val="00F13797"/>
    <w:rsid w:val="00F14A4B"/>
    <w:rsid w:val="00F2164F"/>
    <w:rsid w:val="00F22916"/>
    <w:rsid w:val="00F24496"/>
    <w:rsid w:val="00F26441"/>
    <w:rsid w:val="00F532F4"/>
    <w:rsid w:val="00F54430"/>
    <w:rsid w:val="00F61D33"/>
    <w:rsid w:val="00F6588B"/>
    <w:rsid w:val="00F714FC"/>
    <w:rsid w:val="00F779BC"/>
    <w:rsid w:val="00F9508A"/>
    <w:rsid w:val="00F95494"/>
    <w:rsid w:val="00F9663F"/>
    <w:rsid w:val="00FA2440"/>
    <w:rsid w:val="00FB227B"/>
    <w:rsid w:val="00FB63CB"/>
    <w:rsid w:val="00FB6AEF"/>
    <w:rsid w:val="00FC2041"/>
    <w:rsid w:val="00FD0101"/>
    <w:rsid w:val="00FD0297"/>
    <w:rsid w:val="00FE597A"/>
    <w:rsid w:val="00FE6194"/>
    <w:rsid w:val="00FF05ED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D7CA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6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3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00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5B0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4CC4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53E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2F9E"/>
    <w:pPr>
      <w:ind w:left="720"/>
      <w:contextualSpacing/>
    </w:pPr>
  </w:style>
  <w:style w:type="paragraph" w:styleId="NoSpacing">
    <w:name w:val="No Spacing"/>
    <w:uiPriority w:val="1"/>
    <w:qFormat/>
    <w:rsid w:val="008A42C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Level1">
    <w:name w:val="Level 1"/>
    <w:basedOn w:val="Normal"/>
    <w:rsid w:val="00873323"/>
    <w:pPr>
      <w:numPr>
        <w:numId w:val="39"/>
      </w:numPr>
      <w:spacing w:before="120" w:after="120"/>
    </w:pPr>
    <w:rPr>
      <w:b/>
      <w:sz w:val="22"/>
      <w:u w:val="single"/>
      <w:lang w:val="en-GB"/>
    </w:rPr>
  </w:style>
  <w:style w:type="paragraph" w:customStyle="1" w:styleId="Level2">
    <w:name w:val="Level 2"/>
    <w:basedOn w:val="Normal"/>
    <w:rsid w:val="00873323"/>
    <w:pPr>
      <w:numPr>
        <w:ilvl w:val="1"/>
        <w:numId w:val="39"/>
      </w:numPr>
    </w:pPr>
    <w:rPr>
      <w:lang w:val="x-none"/>
    </w:rPr>
  </w:style>
  <w:style w:type="paragraph" w:customStyle="1" w:styleId="Level3">
    <w:name w:val="Level 3"/>
    <w:basedOn w:val="Normal"/>
    <w:rsid w:val="00873323"/>
    <w:pPr>
      <w:numPr>
        <w:ilvl w:val="2"/>
        <w:numId w:val="39"/>
      </w:numPr>
      <w:spacing w:before="120" w:after="120"/>
      <w:jc w:val="both"/>
    </w:pPr>
    <w:rPr>
      <w:sz w:val="22"/>
      <w:lang w:val="en-GB"/>
    </w:rPr>
  </w:style>
  <w:style w:type="paragraph" w:customStyle="1" w:styleId="Level4">
    <w:name w:val="Level 4"/>
    <w:basedOn w:val="Normal"/>
    <w:rsid w:val="00873323"/>
    <w:pPr>
      <w:numPr>
        <w:ilvl w:val="3"/>
        <w:numId w:val="39"/>
      </w:numPr>
    </w:pPr>
    <w:rPr>
      <w:lang w:val="en-GB"/>
    </w:rPr>
  </w:style>
  <w:style w:type="paragraph" w:customStyle="1" w:styleId="Level5">
    <w:name w:val="Level 5"/>
    <w:basedOn w:val="Normal"/>
    <w:rsid w:val="00873323"/>
    <w:pPr>
      <w:numPr>
        <w:ilvl w:val="4"/>
        <w:numId w:val="39"/>
      </w:numPr>
    </w:pPr>
    <w:rPr>
      <w:lang w:val="en-GB"/>
    </w:rPr>
  </w:style>
  <w:style w:type="paragraph" w:customStyle="1" w:styleId="Level6">
    <w:name w:val="Level 6"/>
    <w:basedOn w:val="Normal"/>
    <w:rsid w:val="00873323"/>
    <w:pPr>
      <w:numPr>
        <w:ilvl w:val="5"/>
        <w:numId w:val="39"/>
      </w:numPr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1575B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A1575B"/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1537D59F1640E397DCFA09E1971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190E-5EFD-4193-BB51-72543C0BC36A}"/>
      </w:docPartPr>
      <w:docPartBody>
        <w:p w:rsidR="00000000" w:rsidRDefault="0041539C">
          <w:pPr>
            <w:pStyle w:val="0E1537D59F1640E397DCFA09E19710D4"/>
          </w:pPr>
          <w:r w:rsidRPr="00FF05ED">
            <w:rPr>
              <w:rFonts w:ascii="Calibri" w:hAnsi="Calibri"/>
              <w:b/>
              <w:color w:val="808080" w:themeColor="background1" w:themeShade="80"/>
            </w:rPr>
            <w:t>___________________________________</w:t>
          </w:r>
        </w:p>
      </w:docPartBody>
    </w:docPart>
    <w:docPart>
      <w:docPartPr>
        <w:name w:val="A4E3DBB7B3B4443485B017994FA1D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6C4B7-8F5F-421F-81FE-EBC742062A87}"/>
      </w:docPartPr>
      <w:docPartBody>
        <w:p w:rsidR="00000000" w:rsidRDefault="0041539C">
          <w:pPr>
            <w:pStyle w:val="A4E3DBB7B3B4443485B017994FA1D803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250F6CBEEF4143D3B6EB455D2768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926A2-1417-444F-970D-395CCAE34BAC}"/>
      </w:docPartPr>
      <w:docPartBody>
        <w:p w:rsidR="00000000" w:rsidRDefault="0041539C">
          <w:pPr>
            <w:pStyle w:val="250F6CBEEF4143D3B6EB455D27688F60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D0AC70DA4F2B442E88352725652D1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7187C-983C-4E1B-974F-FBD3C6542627}"/>
      </w:docPartPr>
      <w:docPartBody>
        <w:p w:rsidR="00000000" w:rsidRDefault="0041539C">
          <w:pPr>
            <w:pStyle w:val="D0AC70DA4F2B442E88352725652D18F5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2C5A224A43BF45F897D5C9BFD75C9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51DDA-1A6A-4BE0-90BB-86440FFAD765}"/>
      </w:docPartPr>
      <w:docPartBody>
        <w:p w:rsidR="00000000" w:rsidRDefault="0041539C">
          <w:pPr>
            <w:pStyle w:val="2C5A224A43BF45F897D5C9BFD75C9532"/>
          </w:pPr>
          <w:r>
            <w:rPr>
              <w:rStyle w:val="PlaceholderText"/>
            </w:rPr>
            <w:t>_____________________________________</w:t>
          </w:r>
        </w:p>
      </w:docPartBody>
    </w:docPart>
    <w:docPart>
      <w:docPartPr>
        <w:name w:val="242EC406F5F7448F8D60BD7257ECE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9BD45-F0AB-461A-AD74-9F854D5FB263}"/>
      </w:docPartPr>
      <w:docPartBody>
        <w:p w:rsidR="00000000" w:rsidRDefault="0041539C">
          <w:pPr>
            <w:pStyle w:val="242EC406F5F7448F8D60BD7257ECE4AC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3369AFDA7D684CDCB9E177FDAE76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2CEEB-A44F-4F33-BE7E-DC419FBAD129}"/>
      </w:docPartPr>
      <w:docPartBody>
        <w:p w:rsidR="00000000" w:rsidRDefault="0041539C">
          <w:pPr>
            <w:pStyle w:val="3369AFDA7D684CDCB9E177FDAE76575A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F54B97E469D543E4B51807B95F03F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7D6B2-B45F-4F19-9ACC-4A68654068C5}"/>
      </w:docPartPr>
      <w:docPartBody>
        <w:p w:rsidR="00000000" w:rsidRDefault="0041539C">
          <w:pPr>
            <w:pStyle w:val="F54B97E469D543E4B51807B95F03FF07"/>
          </w:pPr>
          <w:r w:rsidRPr="00AE657D">
            <w:rPr>
              <w:rFonts w:ascii="Calibri" w:hAnsi="Calibri"/>
              <w:i/>
              <w:color w:val="808080" w:themeColor="background1" w:themeShade="80"/>
            </w:rPr>
            <w:t>_______________________</w:t>
          </w:r>
        </w:p>
      </w:docPartBody>
    </w:docPart>
    <w:docPart>
      <w:docPartPr>
        <w:name w:val="289D3F80EB764DE8B07BB014BE9EA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D1FBB-0BDD-4D79-96C0-E2A7ABF07871}"/>
      </w:docPartPr>
      <w:docPartBody>
        <w:p w:rsidR="00000000" w:rsidRDefault="0041539C">
          <w:pPr>
            <w:pStyle w:val="289D3F80EB764DE8B07BB014BE9EAD63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E3FE718247D040828967C191D082B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56908-50DB-4753-AB6E-E0360B4EB573}"/>
      </w:docPartPr>
      <w:docPartBody>
        <w:p w:rsidR="00000000" w:rsidRDefault="00F978B2">
          <w:pPr>
            <w:pStyle w:val="E3FE718247D040828967C191D082BCFF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756D662D5A48433E8E5A653716322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E23C8-AA18-4041-8E9A-79D03806F81F}"/>
      </w:docPartPr>
      <w:docPartBody>
        <w:p w:rsidR="00000000" w:rsidRDefault="0041539C">
          <w:pPr>
            <w:pStyle w:val="756D662D5A48433E8E5A653716322CEE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AB60273376B74F428C012D3BC9F57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8A45F-A390-41CA-91BC-2E28AD61EF6F}"/>
      </w:docPartPr>
      <w:docPartBody>
        <w:p w:rsidR="00000000" w:rsidRDefault="0041539C">
          <w:pPr>
            <w:pStyle w:val="AB60273376B74F428C012D3BC9F5719C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8092EFC64B2144D7AA7BD0A695FC3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F6882-F4CE-461A-A35D-62668874D1FB}"/>
      </w:docPartPr>
      <w:docPartBody>
        <w:p w:rsidR="00000000" w:rsidRDefault="0041539C">
          <w:pPr>
            <w:pStyle w:val="8092EFC64B2144D7AA7BD0A695FC32C2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577AB3BA2125444F9CCD38CC2828A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D6F3C-0BE3-4CB2-8D34-47E082088D47}"/>
      </w:docPartPr>
      <w:docPartBody>
        <w:p w:rsidR="00000000" w:rsidRDefault="0041539C">
          <w:pPr>
            <w:pStyle w:val="577AB3BA2125444F9CCD38CC2828A60A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F125E10B10664E3F887D6A07E004F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D5A96-5901-4E14-B3A8-CF21DE77D6C7}"/>
      </w:docPartPr>
      <w:docPartBody>
        <w:p w:rsidR="00000000" w:rsidRDefault="0041539C">
          <w:pPr>
            <w:pStyle w:val="F125E10B10664E3F887D6A07E004F68A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2A6FCA85AA2F4E9B83DBF3EC97AE3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2C11F-4DEB-4E81-B1E1-3FE1FA75AAD8}"/>
      </w:docPartPr>
      <w:docPartBody>
        <w:p w:rsidR="00000000" w:rsidRDefault="0041539C">
          <w:pPr>
            <w:pStyle w:val="2A6FCA85AA2F4E9B83DBF3EC97AE3656"/>
          </w:pPr>
          <w:r w:rsidRPr="008F2A1A">
            <w:rPr>
              <w:rFonts w:ascii="Calibri" w:hAnsi="Calibri"/>
              <w:b/>
              <w:color w:val="808080" w:themeColor="background1" w:themeShade="80"/>
            </w:rPr>
            <w:t>______________________</w:t>
          </w:r>
        </w:p>
      </w:docPartBody>
    </w:docPart>
    <w:docPart>
      <w:docPartPr>
        <w:name w:val="79EAC56258834BC7B9BBB999775B8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0BA93-6A39-4C80-AD9F-8207A03F223E}"/>
      </w:docPartPr>
      <w:docPartBody>
        <w:p w:rsidR="00000000" w:rsidRDefault="0041539C">
          <w:pPr>
            <w:pStyle w:val="79EAC56258834BC7B9BBB999775B826D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CB5E0CC6AE14FCB9308624CF61AB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9C272-DAC5-42D7-BF7E-E37C5A4246CD}"/>
      </w:docPartPr>
      <w:docPartBody>
        <w:p w:rsidR="00000000" w:rsidRDefault="0041539C">
          <w:pPr>
            <w:pStyle w:val="ACB5E0CC6AE14FCB9308624CF61AB2B8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67DC61AA86B4466EB8379F101D656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A4B04-8B45-40DE-8F89-A911A88CB972}"/>
      </w:docPartPr>
      <w:docPartBody>
        <w:p w:rsidR="00000000" w:rsidRDefault="0041539C">
          <w:pPr>
            <w:pStyle w:val="67DC61AA86B4466EB8379F101D656360"/>
          </w:pPr>
          <w:r>
            <w:rPr>
              <w:rStyle w:val="PlaceholderText"/>
            </w:rPr>
            <w:t>___________________</w:t>
          </w:r>
        </w:p>
      </w:docPartBody>
    </w:docPart>
    <w:docPart>
      <w:docPartPr>
        <w:name w:val="531B552522AE437390201F78F7BB8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39B00-D1A1-4077-AE45-8EAACB8A1FA1}"/>
      </w:docPartPr>
      <w:docPartBody>
        <w:p w:rsidR="00000000" w:rsidRDefault="00F978B2">
          <w:pPr>
            <w:pStyle w:val="531B552522AE437390201F78F7BB82D8"/>
          </w:pPr>
          <w:r w:rsidRPr="00731AA2">
            <w:rPr>
              <w:rStyle w:val="PlaceholderText"/>
            </w:rPr>
            <w:t>Click or tap to enter a date.</w:t>
          </w:r>
        </w:p>
      </w:docPartBody>
    </w:docPart>
    <w:docPart>
      <w:docPartPr>
        <w:name w:val="FA38B85E3B0E43FA9BF73D0BB4E6B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B9A9F-CD68-42B1-BD04-34D6D2862203}"/>
      </w:docPartPr>
      <w:docPartBody>
        <w:p w:rsidR="00000000" w:rsidRDefault="0041539C">
          <w:pPr>
            <w:pStyle w:val="FA38B85E3B0E43FA9BF73D0BB4E6B13F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87BC737A0AAC4D388FCBC4C4C898D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74D53-AF69-43AF-9898-69B92ADEA3C1}"/>
      </w:docPartPr>
      <w:docPartBody>
        <w:p w:rsidR="00000000" w:rsidRDefault="0041539C">
          <w:pPr>
            <w:pStyle w:val="87BC737A0AAC4D388FCBC4C4C898D4A4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FCBE3A55B6254215A6E9BA3151B54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AA371-35F6-4225-ABD4-C586DD5E0EAD}"/>
      </w:docPartPr>
      <w:docPartBody>
        <w:p w:rsidR="00000000" w:rsidRDefault="0041539C">
          <w:pPr>
            <w:pStyle w:val="FCBE3A55B6254215A6E9BA3151B54A41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2F73B755344D47BD94B72E2FC810B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F97B8-E921-4211-BCF9-D7AA25D29458}"/>
      </w:docPartPr>
      <w:docPartBody>
        <w:p w:rsidR="00000000" w:rsidRDefault="0041539C">
          <w:pPr>
            <w:pStyle w:val="2F73B755344D47BD94B72E2FC810BC25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D0CA5BB1A7D3463AB59F17D721D0B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A7C1-39BC-4B6D-9EFE-E928D2D194F4}"/>
      </w:docPartPr>
      <w:docPartBody>
        <w:p w:rsidR="00000000" w:rsidRDefault="0041539C">
          <w:pPr>
            <w:pStyle w:val="D0CA5BB1A7D3463AB59F17D721D0B43D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CBCB640ADB6B48758302BC2BFFC87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E574E-D3A8-4592-90E4-632835372C7B}"/>
      </w:docPartPr>
      <w:docPartBody>
        <w:p w:rsidR="00000000" w:rsidRDefault="0041539C">
          <w:pPr>
            <w:pStyle w:val="CBCB640ADB6B48758302BC2BFFC87442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2382E46507754AA1BFAA425780E27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BA1CE-34DC-40CD-B4F5-79C7D4861DDA}"/>
      </w:docPartPr>
      <w:docPartBody>
        <w:p w:rsidR="00000000" w:rsidRDefault="0041539C">
          <w:pPr>
            <w:pStyle w:val="2382E46507754AA1BFAA425780E27925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7307A4AC49F2419F955EB05D67734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6390-F7E3-4451-A712-1C0D9AA5CC2C}"/>
      </w:docPartPr>
      <w:docPartBody>
        <w:p w:rsidR="00000000" w:rsidRDefault="0041539C">
          <w:pPr>
            <w:pStyle w:val="7307A4AC49F2419F955EB05D677348B8"/>
          </w:pPr>
          <w:r>
            <w:rPr>
              <w:rStyle w:val="PlaceholderText"/>
            </w:rPr>
            <w:t>________________________________________</w:t>
          </w:r>
        </w:p>
      </w:docPartBody>
    </w:docPart>
    <w:docPart>
      <w:docPartPr>
        <w:name w:val="B9EE5BD876834243A0B88DA989D52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2724C-2A6B-40FE-A0A9-3A1614793295}"/>
      </w:docPartPr>
      <w:docPartBody>
        <w:p w:rsidR="00000000" w:rsidRDefault="0041539C">
          <w:pPr>
            <w:pStyle w:val="B9EE5BD876834243A0B88DA989D52D9E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30A359CEFABA4AA7A3D4A98904BAB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8CF57-B1DA-451A-BB34-E91D920DCA39}"/>
      </w:docPartPr>
      <w:docPartBody>
        <w:p w:rsidR="00000000" w:rsidRDefault="0041539C">
          <w:pPr>
            <w:pStyle w:val="30A359CEFABA4AA7A3D4A98904BAB527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DAEF89A6BA63467D991C2661D9CF5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EC40F-59A2-4789-94A4-D9B137428C20}"/>
      </w:docPartPr>
      <w:docPartBody>
        <w:p w:rsidR="00000000" w:rsidRDefault="0041539C">
          <w:pPr>
            <w:pStyle w:val="DAEF89A6BA63467D991C2661D9CF5BBA"/>
          </w:pPr>
          <w:r>
            <w:rPr>
              <w:rStyle w:val="PlaceholderText"/>
            </w:rPr>
            <w:t>__________________________________</w:t>
          </w:r>
        </w:p>
      </w:docPartBody>
    </w:docPart>
    <w:docPart>
      <w:docPartPr>
        <w:name w:val="3BEF8D0945B14DA6AF91B3056FCE0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5359A-B06D-4FA0-BC81-861A88CFBD64}"/>
      </w:docPartPr>
      <w:docPartBody>
        <w:p w:rsidR="00000000" w:rsidRDefault="0041539C">
          <w:pPr>
            <w:pStyle w:val="3BEF8D0945B14DA6AF91B3056FCE0D84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28C14743350D4A689E717C7538BCE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B2069-8D0C-42D3-B0EA-FCB301449337}"/>
      </w:docPartPr>
      <w:docPartBody>
        <w:p w:rsidR="00000000" w:rsidRDefault="0041539C">
          <w:pPr>
            <w:pStyle w:val="28C14743350D4A689E717C7538BCE97A"/>
          </w:pPr>
          <w:r>
            <w:rPr>
              <w:rStyle w:val="PlaceholderText"/>
            </w:rPr>
            <w:t>_______________________________________</w:t>
          </w:r>
        </w:p>
      </w:docPartBody>
    </w:docPart>
    <w:docPart>
      <w:docPartPr>
        <w:name w:val="9800C8242C434EB5A3D5F5AD754C1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CA106-C924-4D57-B6B6-96D4EA54D4E8}"/>
      </w:docPartPr>
      <w:docPartBody>
        <w:p w:rsidR="00000000" w:rsidRDefault="0041539C">
          <w:pPr>
            <w:pStyle w:val="9800C8242C434EB5A3D5F5AD754C12F2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1E843E85DCCA46B6962E5F276906A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69762-0F37-4C93-9EA3-FB914639BE0A}"/>
      </w:docPartPr>
      <w:docPartBody>
        <w:p w:rsidR="00000000" w:rsidRDefault="0041539C">
          <w:pPr>
            <w:pStyle w:val="1E843E85DCCA46B6962E5F276906A3FF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7294DB236CDE402E98D1B50A5E29B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7C4B7-1C49-4BE9-BF24-A1A3F35D6AE6}"/>
      </w:docPartPr>
      <w:docPartBody>
        <w:p w:rsidR="00000000" w:rsidRDefault="0041539C">
          <w:pPr>
            <w:pStyle w:val="7294DB236CDE402E98D1B50A5E29B813"/>
          </w:pPr>
          <w:r>
            <w:rPr>
              <w:rStyle w:val="PlaceholderText"/>
            </w:rPr>
            <w:t>________________________________________________</w:t>
          </w:r>
        </w:p>
      </w:docPartBody>
    </w:docPart>
    <w:docPart>
      <w:docPartPr>
        <w:name w:val="5041A4AE46A749C48C624C277CDCE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AE717-2ED7-45D9-B30E-C4E965908A45}"/>
      </w:docPartPr>
      <w:docPartBody>
        <w:p w:rsidR="00000000" w:rsidRDefault="0041539C">
          <w:pPr>
            <w:pStyle w:val="5041A4AE46A749C48C624C277CDCE245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86ED229ABDCD4411BDF677629254B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78A17-22F9-4093-B75C-16B96FF1E2F6}"/>
      </w:docPartPr>
      <w:docPartBody>
        <w:p w:rsidR="00000000" w:rsidRDefault="0041539C">
          <w:pPr>
            <w:pStyle w:val="86ED229ABDCD4411BDF677629254B251"/>
          </w:pPr>
          <w:r>
            <w:rPr>
              <w:rStyle w:val="PlaceholderText"/>
            </w:rPr>
            <w:t>_________________________</w:t>
          </w:r>
        </w:p>
      </w:docPartBody>
    </w:docPart>
    <w:docPart>
      <w:docPartPr>
        <w:name w:val="92B28D6704C6486D8BB02DC62238F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F09B8-7A92-4F7D-A557-D884FE6AB07C}"/>
      </w:docPartPr>
      <w:docPartBody>
        <w:p w:rsidR="00000000" w:rsidRDefault="00F978B2">
          <w:pPr>
            <w:pStyle w:val="92B28D6704C6486D8BB02DC62238FB79"/>
          </w:pPr>
          <w:r w:rsidRPr="009214B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1537D59F1640E397DCFA09E19710D4">
    <w:name w:val="0E1537D59F1640E397DCFA09E19710D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4E3DBB7B3B4443485B017994FA1D803">
    <w:name w:val="A4E3DBB7B3B4443485B017994FA1D803"/>
  </w:style>
  <w:style w:type="paragraph" w:customStyle="1" w:styleId="250F6CBEEF4143D3B6EB455D27688F60">
    <w:name w:val="250F6CBEEF4143D3B6EB455D27688F60"/>
  </w:style>
  <w:style w:type="paragraph" w:customStyle="1" w:styleId="D0AC70DA4F2B442E88352725652D18F5">
    <w:name w:val="D0AC70DA4F2B442E88352725652D18F5"/>
  </w:style>
  <w:style w:type="paragraph" w:customStyle="1" w:styleId="2C5A224A43BF45F897D5C9BFD75C9532">
    <w:name w:val="2C5A224A43BF45F897D5C9BFD75C9532"/>
  </w:style>
  <w:style w:type="paragraph" w:customStyle="1" w:styleId="242EC406F5F7448F8D60BD7257ECE4AC">
    <w:name w:val="242EC406F5F7448F8D60BD7257ECE4AC"/>
  </w:style>
  <w:style w:type="paragraph" w:customStyle="1" w:styleId="3369AFDA7D684CDCB9E177FDAE76575A">
    <w:name w:val="3369AFDA7D684CDCB9E177FDAE76575A"/>
  </w:style>
  <w:style w:type="paragraph" w:customStyle="1" w:styleId="F54B97E469D543E4B51807B95F03FF07">
    <w:name w:val="F54B97E469D543E4B51807B95F03FF07"/>
  </w:style>
  <w:style w:type="paragraph" w:customStyle="1" w:styleId="289D3F80EB764DE8B07BB014BE9EAD63">
    <w:name w:val="289D3F80EB764DE8B07BB014BE9EAD63"/>
  </w:style>
  <w:style w:type="paragraph" w:customStyle="1" w:styleId="E3FE718247D040828967C191D082BCFF">
    <w:name w:val="E3FE718247D040828967C191D082BCFF"/>
  </w:style>
  <w:style w:type="paragraph" w:customStyle="1" w:styleId="756D662D5A48433E8E5A653716322CEE">
    <w:name w:val="756D662D5A48433E8E5A653716322CEE"/>
  </w:style>
  <w:style w:type="paragraph" w:customStyle="1" w:styleId="AB60273376B74F428C012D3BC9F5719C">
    <w:name w:val="AB60273376B74F428C012D3BC9F5719C"/>
  </w:style>
  <w:style w:type="paragraph" w:customStyle="1" w:styleId="8092EFC64B2144D7AA7BD0A695FC32C2">
    <w:name w:val="8092EFC64B2144D7AA7BD0A695FC32C2"/>
  </w:style>
  <w:style w:type="paragraph" w:customStyle="1" w:styleId="577AB3BA2125444F9CCD38CC2828A60A">
    <w:name w:val="577AB3BA2125444F9CCD38CC2828A60A"/>
  </w:style>
  <w:style w:type="paragraph" w:customStyle="1" w:styleId="F125E10B10664E3F887D6A07E004F68A">
    <w:name w:val="F125E10B10664E3F887D6A07E004F68A"/>
  </w:style>
  <w:style w:type="paragraph" w:customStyle="1" w:styleId="2A6FCA85AA2F4E9B83DBF3EC97AE3656">
    <w:name w:val="2A6FCA85AA2F4E9B83DBF3EC97AE3656"/>
  </w:style>
  <w:style w:type="paragraph" w:customStyle="1" w:styleId="79EAC56258834BC7B9BBB999775B826D">
    <w:name w:val="79EAC56258834BC7B9BBB999775B826D"/>
  </w:style>
  <w:style w:type="paragraph" w:customStyle="1" w:styleId="ACB5E0CC6AE14FCB9308624CF61AB2B8">
    <w:name w:val="ACB5E0CC6AE14FCB9308624CF61AB2B8"/>
  </w:style>
  <w:style w:type="paragraph" w:customStyle="1" w:styleId="67DC61AA86B4466EB8379F101D656360">
    <w:name w:val="67DC61AA86B4466EB8379F101D656360"/>
  </w:style>
  <w:style w:type="paragraph" w:customStyle="1" w:styleId="531B552522AE437390201F78F7BB82D8">
    <w:name w:val="531B552522AE437390201F78F7BB82D8"/>
  </w:style>
  <w:style w:type="paragraph" w:customStyle="1" w:styleId="FA38B85E3B0E43FA9BF73D0BB4E6B13F">
    <w:name w:val="FA38B85E3B0E43FA9BF73D0BB4E6B13F"/>
  </w:style>
  <w:style w:type="paragraph" w:customStyle="1" w:styleId="87BC737A0AAC4D388FCBC4C4C898D4A4">
    <w:name w:val="87BC737A0AAC4D388FCBC4C4C898D4A4"/>
  </w:style>
  <w:style w:type="paragraph" w:customStyle="1" w:styleId="FCBE3A55B6254215A6E9BA3151B54A41">
    <w:name w:val="FCBE3A55B6254215A6E9BA3151B54A41"/>
  </w:style>
  <w:style w:type="paragraph" w:customStyle="1" w:styleId="2F73B755344D47BD94B72E2FC810BC25">
    <w:name w:val="2F73B755344D47BD94B72E2FC810BC25"/>
  </w:style>
  <w:style w:type="paragraph" w:customStyle="1" w:styleId="D0CA5BB1A7D3463AB59F17D721D0B43D">
    <w:name w:val="D0CA5BB1A7D3463AB59F17D721D0B43D"/>
  </w:style>
  <w:style w:type="paragraph" w:customStyle="1" w:styleId="CBCB640ADB6B48758302BC2BFFC87442">
    <w:name w:val="CBCB640ADB6B48758302BC2BFFC87442"/>
  </w:style>
  <w:style w:type="paragraph" w:customStyle="1" w:styleId="2382E46507754AA1BFAA425780E27925">
    <w:name w:val="2382E46507754AA1BFAA425780E27925"/>
  </w:style>
  <w:style w:type="paragraph" w:customStyle="1" w:styleId="7307A4AC49F2419F955EB05D677348B8">
    <w:name w:val="7307A4AC49F2419F955EB05D677348B8"/>
  </w:style>
  <w:style w:type="paragraph" w:customStyle="1" w:styleId="B9EE5BD876834243A0B88DA989D52D9E">
    <w:name w:val="B9EE5BD876834243A0B88DA989D52D9E"/>
  </w:style>
  <w:style w:type="paragraph" w:customStyle="1" w:styleId="30A359CEFABA4AA7A3D4A98904BAB527">
    <w:name w:val="30A359CEFABA4AA7A3D4A98904BAB527"/>
  </w:style>
  <w:style w:type="paragraph" w:customStyle="1" w:styleId="DAEF89A6BA63467D991C2661D9CF5BBA">
    <w:name w:val="DAEF89A6BA63467D991C2661D9CF5BBA"/>
  </w:style>
  <w:style w:type="paragraph" w:customStyle="1" w:styleId="3BEF8D0945B14DA6AF91B3056FCE0D84">
    <w:name w:val="3BEF8D0945B14DA6AF91B3056FCE0D84"/>
  </w:style>
  <w:style w:type="paragraph" w:customStyle="1" w:styleId="28C14743350D4A689E717C7538BCE97A">
    <w:name w:val="28C14743350D4A689E717C7538BCE97A"/>
  </w:style>
  <w:style w:type="paragraph" w:customStyle="1" w:styleId="9800C8242C434EB5A3D5F5AD754C12F2">
    <w:name w:val="9800C8242C434EB5A3D5F5AD754C12F2"/>
  </w:style>
  <w:style w:type="paragraph" w:customStyle="1" w:styleId="1E843E85DCCA46B6962E5F276906A3FF">
    <w:name w:val="1E843E85DCCA46B6962E5F276906A3FF"/>
  </w:style>
  <w:style w:type="paragraph" w:customStyle="1" w:styleId="7294DB236CDE402E98D1B50A5E29B813">
    <w:name w:val="7294DB236CDE402E98D1B50A5E29B813"/>
  </w:style>
  <w:style w:type="paragraph" w:customStyle="1" w:styleId="5041A4AE46A749C48C624C277CDCE245">
    <w:name w:val="5041A4AE46A749C48C624C277CDCE245"/>
  </w:style>
  <w:style w:type="paragraph" w:customStyle="1" w:styleId="86ED229ABDCD4411BDF677629254B251">
    <w:name w:val="86ED229ABDCD4411BDF677629254B251"/>
  </w:style>
  <w:style w:type="paragraph" w:customStyle="1" w:styleId="92B28D6704C6486D8BB02DC62238FB79">
    <w:name w:val="92B28D6704C6486D8BB02DC62238FB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F157 - Carers Referral Form.dotx</Template>
  <TotalTime>0</TotalTime>
  <Pages>4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2019-02-18T14:15:00Z</dcterms:created>
  <dcterms:modified xsi:type="dcterms:W3CDTF">2019-02-18T14:17:00Z</dcterms:modified>
</cp:coreProperties>
</file>